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E2210" w14:textId="77777777" w:rsidR="008378DC" w:rsidRDefault="008378DC" w:rsidP="008378DC">
      <w:r>
        <w:rPr>
          <w:noProof/>
        </w:rPr>
        <w:drawing>
          <wp:inline distT="0" distB="0" distL="0" distR="0" wp14:anchorId="627D3F81" wp14:editId="5B83A748">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1F5DA784" w14:textId="2D188F75" w:rsidR="00414988" w:rsidRPr="008378DC" w:rsidRDefault="000D552B" w:rsidP="008378DC">
      <w:pPr>
        <w:pStyle w:val="Heading1"/>
      </w:pPr>
      <w:r w:rsidRPr="000D552B">
        <w:t>Strata title body corporate tax return and instructions 2023</w:t>
      </w:r>
    </w:p>
    <w:p w14:paraId="66F0356A" w14:textId="21F93A5C" w:rsidR="00825D43" w:rsidRDefault="000D552B" w:rsidP="00825D43">
      <w:pPr>
        <w:pStyle w:val="Pagedescription"/>
      </w:pPr>
      <w:r w:rsidRPr="000D552B">
        <w:t>Use these instructions and form to prepare the tax return for a strata title body corporate.</w:t>
      </w:r>
    </w:p>
    <w:p w14:paraId="283E01C5" w14:textId="2E0196E4" w:rsidR="00414988" w:rsidRPr="00AC34F5" w:rsidRDefault="00414988" w:rsidP="002511B1">
      <w:pPr>
        <w:rPr>
          <w:sz w:val="20"/>
          <w:szCs w:val="20"/>
        </w:rPr>
      </w:pPr>
      <w:r w:rsidRPr="00AC34F5">
        <w:rPr>
          <w:sz w:val="20"/>
          <w:szCs w:val="20"/>
        </w:rPr>
        <w:t xml:space="preserve">This publication was current at </w:t>
      </w:r>
      <w:r w:rsidR="000D552B">
        <w:rPr>
          <w:sz w:val="20"/>
          <w:szCs w:val="20"/>
        </w:rPr>
        <w:t>4 July 2023</w:t>
      </w:r>
    </w:p>
    <w:p w14:paraId="6DD6A95F" w14:textId="77777777" w:rsidR="00A32B63" w:rsidRDefault="00A32B63">
      <w:r>
        <w:br w:type="page"/>
      </w:r>
    </w:p>
    <w:p w14:paraId="5F2C944D" w14:textId="77777777" w:rsidR="00172C18" w:rsidRDefault="00172C18" w:rsidP="00B55E7A">
      <w:pPr>
        <w:pStyle w:val="Frontmatter"/>
      </w:pPr>
    </w:p>
    <w:p w14:paraId="4C42324D" w14:textId="77777777" w:rsidR="007816BC" w:rsidRPr="00AF0B11" w:rsidRDefault="007816BC" w:rsidP="007D08C2">
      <w:pPr>
        <w:pStyle w:val="Frontmatterheading"/>
        <w:spacing w:before="5000"/>
      </w:pPr>
      <w:r w:rsidRPr="00AF0B11">
        <w:t>Our commitment to you</w:t>
      </w:r>
    </w:p>
    <w:p w14:paraId="22909621"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1FDC47E2"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60BE5F0C" w14:textId="77777777" w:rsidR="007816BC" w:rsidRPr="003B7F15" w:rsidRDefault="007816BC" w:rsidP="00B55E7A">
      <w:pPr>
        <w:pStyle w:val="Frontmatter"/>
      </w:pPr>
      <w:r w:rsidRPr="003B7F15">
        <w:t xml:space="preserve">For more information, go to </w:t>
      </w:r>
      <w:hyperlink r:id="rId11" w:history="1">
        <w:r w:rsidR="00424969" w:rsidRPr="000D552B">
          <w:rPr>
            <w:rStyle w:val="Hyperlink"/>
          </w:rPr>
          <w:t>ato.gov.au/howyouareprotected</w:t>
        </w:r>
      </w:hyperlink>
    </w:p>
    <w:p w14:paraId="0251472C"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03242779"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0D552B">
          <w:rPr>
            <w:rStyle w:val="Hyperlink"/>
          </w:rPr>
          <w:t>ato.gov.au/atocharter</w:t>
        </w:r>
      </w:hyperlink>
    </w:p>
    <w:p w14:paraId="1D0B0130"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0D552B">
          <w:rPr>
            <w:rStyle w:val="Hyperlink"/>
          </w:rPr>
          <w:t>ato.gov.au</w:t>
        </w:r>
      </w:hyperlink>
      <w:r w:rsidRPr="003B7F15">
        <w:t xml:space="preserve"> or contact us.</w:t>
      </w:r>
    </w:p>
    <w:p w14:paraId="4A3949B3" w14:textId="27491467" w:rsidR="007816BC" w:rsidRDefault="007816BC" w:rsidP="00B55E7A">
      <w:pPr>
        <w:pStyle w:val="Frontmatter"/>
      </w:pPr>
      <w:r w:rsidRPr="003B7F15">
        <w:t>This publication was current at</w:t>
      </w:r>
      <w:r w:rsidR="008F47DB" w:rsidRPr="003B7F15">
        <w:t xml:space="preserve"> </w:t>
      </w:r>
      <w:r w:rsidR="000D552B">
        <w:t>4 July 2023</w:t>
      </w:r>
      <w:r w:rsidRPr="003B7F15">
        <w:t>.</w:t>
      </w:r>
    </w:p>
    <w:p w14:paraId="12CD443A" w14:textId="5DBA0145" w:rsidR="003B7F15" w:rsidRPr="00AF0B11" w:rsidRDefault="003B7F15" w:rsidP="00B55E7A">
      <w:pPr>
        <w:pStyle w:val="Frontmatter"/>
        <w:rPr>
          <w:b/>
          <w:bCs/>
        </w:rPr>
      </w:pPr>
      <w:r w:rsidRPr="00AF0B11">
        <w:rPr>
          <w:b/>
          <w:bCs/>
        </w:rPr>
        <w:t xml:space="preserve">© Australian Taxation Office for the Commonwealth of Australia, </w:t>
      </w:r>
      <w:r w:rsidR="000D552B">
        <w:rPr>
          <w:b/>
          <w:bCs/>
        </w:rPr>
        <w:t>2023</w:t>
      </w:r>
    </w:p>
    <w:p w14:paraId="67BF23A2"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2AC6F165" w14:textId="77777777" w:rsidR="00424969" w:rsidRPr="00AF0B11" w:rsidRDefault="003B7F15" w:rsidP="00360CC3">
      <w:pPr>
        <w:pStyle w:val="Frontmatterheading"/>
      </w:pPr>
      <w:r w:rsidRPr="00AF0B11">
        <w:t>Published by</w:t>
      </w:r>
    </w:p>
    <w:p w14:paraId="2D27669E" w14:textId="0F2470B2" w:rsidR="003B7F15" w:rsidRDefault="003B7F15" w:rsidP="00B55E7A">
      <w:pPr>
        <w:pStyle w:val="Frontmatter"/>
      </w:pPr>
      <w:r w:rsidRPr="003B7F15">
        <w:t xml:space="preserve">Australian Taxation Office </w:t>
      </w:r>
      <w:r w:rsidRPr="003B7F15">
        <w:br/>
        <w:t xml:space="preserve">Canberra </w:t>
      </w:r>
      <w:r w:rsidRPr="003B7F15">
        <w:br/>
      </w:r>
      <w:r w:rsidR="000D552B">
        <w:t>July 2023</w:t>
      </w:r>
    </w:p>
    <w:p w14:paraId="5B987458" w14:textId="2A119095" w:rsidR="00266810" w:rsidRPr="00266810" w:rsidRDefault="000D552B" w:rsidP="00266810">
      <w:pPr>
        <w:pStyle w:val="Frontmatter"/>
      </w:pPr>
      <w:r>
        <w:t>NAT 4125-06.2023</w:t>
      </w:r>
    </w:p>
    <w:p w14:paraId="02B42F9C"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55932CC4"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3433D06E" w14:textId="38FAE233" w:rsidR="00863E2C" w:rsidRDefault="00D71509">
          <w:pPr>
            <w:pStyle w:val="TOC1"/>
            <w:rPr>
              <w:rFonts w:asciiTheme="minorHAnsi" w:eastAsiaTheme="minorEastAsia" w:hAnsiTheme="minorHAnsi" w:cstheme="minorBidi"/>
              <w:noProof/>
              <w:color w:val="auto"/>
              <w:kern w:val="2"/>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2767360" w:history="1">
            <w:r w:rsidR="00863E2C" w:rsidRPr="00817A5F">
              <w:rPr>
                <w:rStyle w:val="Hyperlink"/>
                <w:noProof/>
              </w:rPr>
              <w:t>About the tax return and instructions</w:t>
            </w:r>
            <w:r w:rsidR="00863E2C">
              <w:rPr>
                <w:noProof/>
                <w:webHidden/>
              </w:rPr>
              <w:tab/>
            </w:r>
            <w:r w:rsidR="00863E2C">
              <w:rPr>
                <w:noProof/>
                <w:webHidden/>
              </w:rPr>
              <w:fldChar w:fldCharType="begin"/>
            </w:r>
            <w:r w:rsidR="00863E2C">
              <w:rPr>
                <w:noProof/>
                <w:webHidden/>
              </w:rPr>
              <w:instrText xml:space="preserve"> PAGEREF _Toc192767360 \h </w:instrText>
            </w:r>
            <w:r w:rsidR="00863E2C">
              <w:rPr>
                <w:noProof/>
                <w:webHidden/>
              </w:rPr>
            </w:r>
            <w:r w:rsidR="00863E2C">
              <w:rPr>
                <w:noProof/>
                <w:webHidden/>
              </w:rPr>
              <w:fldChar w:fldCharType="separate"/>
            </w:r>
            <w:r w:rsidR="00863E2C">
              <w:rPr>
                <w:noProof/>
                <w:webHidden/>
              </w:rPr>
              <w:t>4</w:t>
            </w:r>
            <w:r w:rsidR="00863E2C">
              <w:rPr>
                <w:noProof/>
                <w:webHidden/>
              </w:rPr>
              <w:fldChar w:fldCharType="end"/>
            </w:r>
          </w:hyperlink>
        </w:p>
        <w:p w14:paraId="42CFCB5A" w14:textId="016B6BE0" w:rsidR="00863E2C" w:rsidRDefault="00863E2C">
          <w:pPr>
            <w:pStyle w:val="TOC2"/>
            <w:rPr>
              <w:rFonts w:eastAsiaTheme="minorEastAsia" w:cstheme="minorBidi"/>
              <w:kern w:val="2"/>
              <w:sz w:val="22"/>
              <w:lang w:eastAsia="en-AU"/>
              <w14:ligatures w14:val="standardContextual"/>
            </w:rPr>
          </w:pPr>
          <w:hyperlink w:anchor="_Toc192767361" w:history="1">
            <w:r w:rsidRPr="00817A5F">
              <w:rPr>
                <w:rStyle w:val="Hyperlink"/>
              </w:rPr>
              <w:t>Get strata title body corporate form</w:t>
            </w:r>
            <w:r>
              <w:rPr>
                <w:webHidden/>
              </w:rPr>
              <w:tab/>
            </w:r>
            <w:r>
              <w:rPr>
                <w:webHidden/>
              </w:rPr>
              <w:fldChar w:fldCharType="begin"/>
            </w:r>
            <w:r>
              <w:rPr>
                <w:webHidden/>
              </w:rPr>
              <w:instrText xml:space="preserve"> PAGEREF _Toc192767361 \h </w:instrText>
            </w:r>
            <w:r>
              <w:rPr>
                <w:webHidden/>
              </w:rPr>
            </w:r>
            <w:r>
              <w:rPr>
                <w:webHidden/>
              </w:rPr>
              <w:fldChar w:fldCharType="separate"/>
            </w:r>
            <w:r>
              <w:rPr>
                <w:webHidden/>
              </w:rPr>
              <w:t>4</w:t>
            </w:r>
            <w:r>
              <w:rPr>
                <w:webHidden/>
              </w:rPr>
              <w:fldChar w:fldCharType="end"/>
            </w:r>
          </w:hyperlink>
        </w:p>
        <w:p w14:paraId="38B908CC" w14:textId="16455815" w:rsidR="00863E2C" w:rsidRDefault="00863E2C">
          <w:pPr>
            <w:pStyle w:val="TOC2"/>
            <w:rPr>
              <w:rFonts w:eastAsiaTheme="minorEastAsia" w:cstheme="minorBidi"/>
              <w:kern w:val="2"/>
              <w:sz w:val="22"/>
              <w:lang w:eastAsia="en-AU"/>
              <w14:ligatures w14:val="standardContextual"/>
            </w:rPr>
          </w:pPr>
          <w:hyperlink w:anchor="_Toc192767362" w:history="1">
            <w:r w:rsidRPr="00817A5F">
              <w:rPr>
                <w:rStyle w:val="Hyperlink"/>
              </w:rPr>
              <w:t>Publications, legislation and services</w:t>
            </w:r>
            <w:r>
              <w:rPr>
                <w:webHidden/>
              </w:rPr>
              <w:tab/>
            </w:r>
            <w:r>
              <w:rPr>
                <w:webHidden/>
              </w:rPr>
              <w:fldChar w:fldCharType="begin"/>
            </w:r>
            <w:r>
              <w:rPr>
                <w:webHidden/>
              </w:rPr>
              <w:instrText xml:space="preserve"> PAGEREF _Toc192767362 \h </w:instrText>
            </w:r>
            <w:r>
              <w:rPr>
                <w:webHidden/>
              </w:rPr>
            </w:r>
            <w:r>
              <w:rPr>
                <w:webHidden/>
              </w:rPr>
              <w:fldChar w:fldCharType="separate"/>
            </w:r>
            <w:r>
              <w:rPr>
                <w:webHidden/>
              </w:rPr>
              <w:t>4</w:t>
            </w:r>
            <w:r>
              <w:rPr>
                <w:webHidden/>
              </w:rPr>
              <w:fldChar w:fldCharType="end"/>
            </w:r>
          </w:hyperlink>
        </w:p>
        <w:p w14:paraId="2D93506E" w14:textId="228DC23C" w:rsidR="00863E2C" w:rsidRDefault="00863E2C">
          <w:pPr>
            <w:pStyle w:val="TOC2"/>
            <w:rPr>
              <w:rFonts w:eastAsiaTheme="minorEastAsia" w:cstheme="minorBidi"/>
              <w:kern w:val="2"/>
              <w:sz w:val="22"/>
              <w:lang w:eastAsia="en-AU"/>
              <w14:ligatures w14:val="standardContextual"/>
            </w:rPr>
          </w:pPr>
          <w:hyperlink w:anchor="_Toc192767363" w:history="1">
            <w:r w:rsidRPr="00817A5F">
              <w:rPr>
                <w:rStyle w:val="Hyperlink"/>
              </w:rPr>
              <w:t>Instructions and tax return</w:t>
            </w:r>
            <w:r>
              <w:rPr>
                <w:webHidden/>
              </w:rPr>
              <w:tab/>
            </w:r>
            <w:r>
              <w:rPr>
                <w:webHidden/>
              </w:rPr>
              <w:fldChar w:fldCharType="begin"/>
            </w:r>
            <w:r>
              <w:rPr>
                <w:webHidden/>
              </w:rPr>
              <w:instrText xml:space="preserve"> PAGEREF _Toc192767363 \h </w:instrText>
            </w:r>
            <w:r>
              <w:rPr>
                <w:webHidden/>
              </w:rPr>
            </w:r>
            <w:r>
              <w:rPr>
                <w:webHidden/>
              </w:rPr>
              <w:fldChar w:fldCharType="separate"/>
            </w:r>
            <w:r>
              <w:rPr>
                <w:webHidden/>
              </w:rPr>
              <w:t>4</w:t>
            </w:r>
            <w:r>
              <w:rPr>
                <w:webHidden/>
              </w:rPr>
              <w:fldChar w:fldCharType="end"/>
            </w:r>
          </w:hyperlink>
        </w:p>
        <w:p w14:paraId="07814908" w14:textId="33C59715" w:rsidR="00863E2C" w:rsidRDefault="00863E2C">
          <w:pPr>
            <w:pStyle w:val="TOC1"/>
            <w:rPr>
              <w:rFonts w:asciiTheme="minorHAnsi" w:eastAsiaTheme="minorEastAsia" w:hAnsiTheme="minorHAnsi" w:cstheme="minorBidi"/>
              <w:noProof/>
              <w:color w:val="auto"/>
              <w:kern w:val="2"/>
              <w:lang w:eastAsia="en-AU"/>
              <w14:ligatures w14:val="standardContextual"/>
            </w:rPr>
          </w:pPr>
          <w:hyperlink w:anchor="_Toc192767364" w:history="1">
            <w:r w:rsidRPr="00817A5F">
              <w:rPr>
                <w:rStyle w:val="Hyperlink"/>
                <w:noProof/>
              </w:rPr>
              <w:t>Completing the tax return</w:t>
            </w:r>
            <w:r>
              <w:rPr>
                <w:noProof/>
                <w:webHidden/>
              </w:rPr>
              <w:tab/>
            </w:r>
            <w:r>
              <w:rPr>
                <w:noProof/>
                <w:webHidden/>
              </w:rPr>
              <w:fldChar w:fldCharType="begin"/>
            </w:r>
            <w:r>
              <w:rPr>
                <w:noProof/>
                <w:webHidden/>
              </w:rPr>
              <w:instrText xml:space="preserve"> PAGEREF _Toc192767364 \h </w:instrText>
            </w:r>
            <w:r>
              <w:rPr>
                <w:noProof/>
                <w:webHidden/>
              </w:rPr>
            </w:r>
            <w:r>
              <w:rPr>
                <w:noProof/>
                <w:webHidden/>
              </w:rPr>
              <w:fldChar w:fldCharType="separate"/>
            </w:r>
            <w:r>
              <w:rPr>
                <w:noProof/>
                <w:webHidden/>
              </w:rPr>
              <w:t>6</w:t>
            </w:r>
            <w:r>
              <w:rPr>
                <w:noProof/>
                <w:webHidden/>
              </w:rPr>
              <w:fldChar w:fldCharType="end"/>
            </w:r>
          </w:hyperlink>
        </w:p>
        <w:p w14:paraId="05DB6CCF" w14:textId="7EA3880E" w:rsidR="00863E2C" w:rsidRDefault="00863E2C">
          <w:pPr>
            <w:pStyle w:val="TOC2"/>
            <w:rPr>
              <w:rFonts w:eastAsiaTheme="minorEastAsia" w:cstheme="minorBidi"/>
              <w:kern w:val="2"/>
              <w:sz w:val="22"/>
              <w:lang w:eastAsia="en-AU"/>
              <w14:ligatures w14:val="standardContextual"/>
            </w:rPr>
          </w:pPr>
          <w:hyperlink w:anchor="_Toc192767365" w:history="1">
            <w:r w:rsidRPr="00817A5F">
              <w:rPr>
                <w:rStyle w:val="Hyperlink"/>
              </w:rPr>
              <w:t>Is a payment or refund due?</w:t>
            </w:r>
            <w:r>
              <w:rPr>
                <w:webHidden/>
              </w:rPr>
              <w:tab/>
            </w:r>
            <w:r>
              <w:rPr>
                <w:webHidden/>
              </w:rPr>
              <w:fldChar w:fldCharType="begin"/>
            </w:r>
            <w:r>
              <w:rPr>
                <w:webHidden/>
              </w:rPr>
              <w:instrText xml:space="preserve"> PAGEREF _Toc192767365 \h </w:instrText>
            </w:r>
            <w:r>
              <w:rPr>
                <w:webHidden/>
              </w:rPr>
            </w:r>
            <w:r>
              <w:rPr>
                <w:webHidden/>
              </w:rPr>
              <w:fldChar w:fldCharType="separate"/>
            </w:r>
            <w:r>
              <w:rPr>
                <w:webHidden/>
              </w:rPr>
              <w:t>6</w:t>
            </w:r>
            <w:r>
              <w:rPr>
                <w:webHidden/>
              </w:rPr>
              <w:fldChar w:fldCharType="end"/>
            </w:r>
          </w:hyperlink>
        </w:p>
        <w:p w14:paraId="4DE9FDD1" w14:textId="50C6F23B" w:rsidR="00863E2C" w:rsidRDefault="00863E2C">
          <w:pPr>
            <w:pStyle w:val="TOC2"/>
            <w:rPr>
              <w:rFonts w:eastAsiaTheme="minorEastAsia" w:cstheme="minorBidi"/>
              <w:kern w:val="2"/>
              <w:sz w:val="22"/>
              <w:lang w:eastAsia="en-AU"/>
              <w14:ligatures w14:val="standardContextual"/>
            </w:rPr>
          </w:pPr>
          <w:hyperlink w:anchor="_Toc192767366" w:history="1">
            <w:r w:rsidRPr="00817A5F">
              <w:rPr>
                <w:rStyle w:val="Hyperlink"/>
              </w:rPr>
              <w:t>TFN, body corporate name and ABN</w:t>
            </w:r>
            <w:r>
              <w:rPr>
                <w:webHidden/>
              </w:rPr>
              <w:tab/>
            </w:r>
            <w:r>
              <w:rPr>
                <w:webHidden/>
              </w:rPr>
              <w:fldChar w:fldCharType="begin"/>
            </w:r>
            <w:r>
              <w:rPr>
                <w:webHidden/>
              </w:rPr>
              <w:instrText xml:space="preserve"> PAGEREF _Toc192767366 \h </w:instrText>
            </w:r>
            <w:r>
              <w:rPr>
                <w:webHidden/>
              </w:rPr>
            </w:r>
            <w:r>
              <w:rPr>
                <w:webHidden/>
              </w:rPr>
              <w:fldChar w:fldCharType="separate"/>
            </w:r>
            <w:r>
              <w:rPr>
                <w:webHidden/>
              </w:rPr>
              <w:t>6</w:t>
            </w:r>
            <w:r>
              <w:rPr>
                <w:webHidden/>
              </w:rPr>
              <w:fldChar w:fldCharType="end"/>
            </w:r>
          </w:hyperlink>
        </w:p>
        <w:p w14:paraId="24BB12BE" w14:textId="056FFA5B" w:rsidR="00863E2C" w:rsidRDefault="00863E2C">
          <w:pPr>
            <w:pStyle w:val="TOC2"/>
            <w:rPr>
              <w:rFonts w:eastAsiaTheme="minorEastAsia" w:cstheme="minorBidi"/>
              <w:kern w:val="2"/>
              <w:sz w:val="22"/>
              <w:lang w:eastAsia="en-AU"/>
              <w14:ligatures w14:val="standardContextual"/>
            </w:rPr>
          </w:pPr>
          <w:hyperlink w:anchor="_Toc192767367" w:history="1">
            <w:r w:rsidRPr="00817A5F">
              <w:rPr>
                <w:rStyle w:val="Hyperlink"/>
              </w:rPr>
              <w:t>Current postal address and previous address</w:t>
            </w:r>
            <w:r>
              <w:rPr>
                <w:webHidden/>
              </w:rPr>
              <w:tab/>
            </w:r>
            <w:r>
              <w:rPr>
                <w:webHidden/>
              </w:rPr>
              <w:fldChar w:fldCharType="begin"/>
            </w:r>
            <w:r>
              <w:rPr>
                <w:webHidden/>
              </w:rPr>
              <w:instrText xml:space="preserve"> PAGEREF _Toc192767367 \h </w:instrText>
            </w:r>
            <w:r>
              <w:rPr>
                <w:webHidden/>
              </w:rPr>
            </w:r>
            <w:r>
              <w:rPr>
                <w:webHidden/>
              </w:rPr>
              <w:fldChar w:fldCharType="separate"/>
            </w:r>
            <w:r>
              <w:rPr>
                <w:webHidden/>
              </w:rPr>
              <w:t>6</w:t>
            </w:r>
            <w:r>
              <w:rPr>
                <w:webHidden/>
              </w:rPr>
              <w:fldChar w:fldCharType="end"/>
            </w:r>
          </w:hyperlink>
        </w:p>
        <w:p w14:paraId="37CAD85E" w14:textId="523BE9B8" w:rsidR="00863E2C" w:rsidRDefault="00863E2C">
          <w:pPr>
            <w:pStyle w:val="TOC2"/>
            <w:rPr>
              <w:rFonts w:eastAsiaTheme="minorEastAsia" w:cstheme="minorBidi"/>
              <w:kern w:val="2"/>
              <w:sz w:val="22"/>
              <w:lang w:eastAsia="en-AU"/>
              <w14:ligatures w14:val="standardContextual"/>
            </w:rPr>
          </w:pPr>
          <w:hyperlink w:anchor="_Toc192767368" w:history="1">
            <w:r w:rsidRPr="00817A5F">
              <w:rPr>
                <w:rStyle w:val="Hyperlink"/>
              </w:rPr>
              <w:t>Location of strata title body corporate</w:t>
            </w:r>
            <w:r>
              <w:rPr>
                <w:webHidden/>
              </w:rPr>
              <w:tab/>
            </w:r>
            <w:r>
              <w:rPr>
                <w:webHidden/>
              </w:rPr>
              <w:fldChar w:fldCharType="begin"/>
            </w:r>
            <w:r>
              <w:rPr>
                <w:webHidden/>
              </w:rPr>
              <w:instrText xml:space="preserve"> PAGEREF _Toc192767368 \h </w:instrText>
            </w:r>
            <w:r>
              <w:rPr>
                <w:webHidden/>
              </w:rPr>
            </w:r>
            <w:r>
              <w:rPr>
                <w:webHidden/>
              </w:rPr>
              <w:fldChar w:fldCharType="separate"/>
            </w:r>
            <w:r>
              <w:rPr>
                <w:webHidden/>
              </w:rPr>
              <w:t>6</w:t>
            </w:r>
            <w:r>
              <w:rPr>
                <w:webHidden/>
              </w:rPr>
              <w:fldChar w:fldCharType="end"/>
            </w:r>
          </w:hyperlink>
        </w:p>
        <w:p w14:paraId="7BDB63B7" w14:textId="1B24014D" w:rsidR="00863E2C" w:rsidRDefault="00863E2C">
          <w:pPr>
            <w:pStyle w:val="TOC2"/>
            <w:rPr>
              <w:rFonts w:eastAsiaTheme="minorEastAsia" w:cstheme="minorBidi"/>
              <w:kern w:val="2"/>
              <w:sz w:val="22"/>
              <w:lang w:eastAsia="en-AU"/>
              <w14:ligatures w14:val="standardContextual"/>
            </w:rPr>
          </w:pPr>
          <w:hyperlink w:anchor="_Toc192767369" w:history="1">
            <w:r w:rsidRPr="00817A5F">
              <w:rPr>
                <w:rStyle w:val="Hyperlink"/>
              </w:rPr>
              <w:t>Final tax return</w:t>
            </w:r>
            <w:r>
              <w:rPr>
                <w:webHidden/>
              </w:rPr>
              <w:tab/>
            </w:r>
            <w:r>
              <w:rPr>
                <w:webHidden/>
              </w:rPr>
              <w:fldChar w:fldCharType="begin"/>
            </w:r>
            <w:r>
              <w:rPr>
                <w:webHidden/>
              </w:rPr>
              <w:instrText xml:space="preserve"> PAGEREF _Toc192767369 \h </w:instrText>
            </w:r>
            <w:r>
              <w:rPr>
                <w:webHidden/>
              </w:rPr>
            </w:r>
            <w:r>
              <w:rPr>
                <w:webHidden/>
              </w:rPr>
              <w:fldChar w:fldCharType="separate"/>
            </w:r>
            <w:r>
              <w:rPr>
                <w:webHidden/>
              </w:rPr>
              <w:t>7</w:t>
            </w:r>
            <w:r>
              <w:rPr>
                <w:webHidden/>
              </w:rPr>
              <w:fldChar w:fldCharType="end"/>
            </w:r>
          </w:hyperlink>
        </w:p>
        <w:p w14:paraId="2A8D4DF5" w14:textId="31E75DD3" w:rsidR="00863E2C" w:rsidRDefault="00863E2C">
          <w:pPr>
            <w:pStyle w:val="TOC2"/>
            <w:rPr>
              <w:rFonts w:eastAsiaTheme="minorEastAsia" w:cstheme="minorBidi"/>
              <w:kern w:val="2"/>
              <w:sz w:val="22"/>
              <w:lang w:eastAsia="en-AU"/>
              <w14:ligatures w14:val="standardContextual"/>
            </w:rPr>
          </w:pPr>
          <w:hyperlink w:anchor="_Toc192767370" w:history="1">
            <w:r w:rsidRPr="00817A5F">
              <w:rPr>
                <w:rStyle w:val="Hyperlink"/>
              </w:rPr>
              <w:t>Electronic funds transfer (EFT)</w:t>
            </w:r>
            <w:r>
              <w:rPr>
                <w:webHidden/>
              </w:rPr>
              <w:tab/>
            </w:r>
            <w:r>
              <w:rPr>
                <w:webHidden/>
              </w:rPr>
              <w:fldChar w:fldCharType="begin"/>
            </w:r>
            <w:r>
              <w:rPr>
                <w:webHidden/>
              </w:rPr>
              <w:instrText xml:space="preserve"> PAGEREF _Toc192767370 \h </w:instrText>
            </w:r>
            <w:r>
              <w:rPr>
                <w:webHidden/>
              </w:rPr>
            </w:r>
            <w:r>
              <w:rPr>
                <w:webHidden/>
              </w:rPr>
              <w:fldChar w:fldCharType="separate"/>
            </w:r>
            <w:r>
              <w:rPr>
                <w:webHidden/>
              </w:rPr>
              <w:t>7</w:t>
            </w:r>
            <w:r>
              <w:rPr>
                <w:webHidden/>
              </w:rPr>
              <w:fldChar w:fldCharType="end"/>
            </w:r>
          </w:hyperlink>
        </w:p>
        <w:p w14:paraId="09F467D4" w14:textId="75BE8C90" w:rsidR="00863E2C" w:rsidRDefault="00863E2C">
          <w:pPr>
            <w:pStyle w:val="TOC2"/>
            <w:rPr>
              <w:rFonts w:eastAsiaTheme="minorEastAsia" w:cstheme="minorBidi"/>
              <w:kern w:val="2"/>
              <w:sz w:val="22"/>
              <w:lang w:eastAsia="en-AU"/>
              <w14:ligatures w14:val="standardContextual"/>
            </w:rPr>
          </w:pPr>
          <w:hyperlink w:anchor="_Toc192767371" w:history="1">
            <w:r w:rsidRPr="00817A5F">
              <w:rPr>
                <w:rStyle w:val="Hyperlink"/>
              </w:rPr>
              <w:t>Calculation of total profit or loss</w:t>
            </w:r>
            <w:r>
              <w:rPr>
                <w:webHidden/>
              </w:rPr>
              <w:tab/>
            </w:r>
            <w:r>
              <w:rPr>
                <w:webHidden/>
              </w:rPr>
              <w:fldChar w:fldCharType="begin"/>
            </w:r>
            <w:r>
              <w:rPr>
                <w:webHidden/>
              </w:rPr>
              <w:instrText xml:space="preserve"> PAGEREF _Toc192767371 \h </w:instrText>
            </w:r>
            <w:r>
              <w:rPr>
                <w:webHidden/>
              </w:rPr>
            </w:r>
            <w:r>
              <w:rPr>
                <w:webHidden/>
              </w:rPr>
              <w:fldChar w:fldCharType="separate"/>
            </w:r>
            <w:r>
              <w:rPr>
                <w:webHidden/>
              </w:rPr>
              <w:t>7</w:t>
            </w:r>
            <w:r>
              <w:rPr>
                <w:webHidden/>
              </w:rPr>
              <w:fldChar w:fldCharType="end"/>
            </w:r>
          </w:hyperlink>
        </w:p>
        <w:p w14:paraId="003FEFDC" w14:textId="2B475938" w:rsidR="00863E2C" w:rsidRDefault="00863E2C">
          <w:pPr>
            <w:pStyle w:val="TOC2"/>
            <w:rPr>
              <w:rFonts w:eastAsiaTheme="minorEastAsia" w:cstheme="minorBidi"/>
              <w:kern w:val="2"/>
              <w:sz w:val="22"/>
              <w:lang w:eastAsia="en-AU"/>
              <w14:ligatures w14:val="standardContextual"/>
            </w:rPr>
          </w:pPr>
          <w:hyperlink w:anchor="_Toc192767372" w:history="1">
            <w:r w:rsidRPr="00817A5F">
              <w:rPr>
                <w:rStyle w:val="Hyperlink"/>
              </w:rPr>
              <w:t>Reconciliation to taxable income or loss</w:t>
            </w:r>
            <w:r>
              <w:rPr>
                <w:webHidden/>
              </w:rPr>
              <w:tab/>
            </w:r>
            <w:r>
              <w:rPr>
                <w:webHidden/>
              </w:rPr>
              <w:fldChar w:fldCharType="begin"/>
            </w:r>
            <w:r>
              <w:rPr>
                <w:webHidden/>
              </w:rPr>
              <w:instrText xml:space="preserve"> PAGEREF _Toc192767372 \h </w:instrText>
            </w:r>
            <w:r>
              <w:rPr>
                <w:webHidden/>
              </w:rPr>
            </w:r>
            <w:r>
              <w:rPr>
                <w:webHidden/>
              </w:rPr>
              <w:fldChar w:fldCharType="separate"/>
            </w:r>
            <w:r>
              <w:rPr>
                <w:webHidden/>
              </w:rPr>
              <w:t>8</w:t>
            </w:r>
            <w:r>
              <w:rPr>
                <w:webHidden/>
              </w:rPr>
              <w:fldChar w:fldCharType="end"/>
            </w:r>
          </w:hyperlink>
        </w:p>
        <w:p w14:paraId="2FE1751C" w14:textId="28125FBD" w:rsidR="00863E2C" w:rsidRDefault="00863E2C">
          <w:pPr>
            <w:pStyle w:val="TOC2"/>
            <w:rPr>
              <w:rFonts w:eastAsiaTheme="minorEastAsia" w:cstheme="minorBidi"/>
              <w:kern w:val="2"/>
              <w:sz w:val="22"/>
              <w:lang w:eastAsia="en-AU"/>
              <w14:ligatures w14:val="standardContextual"/>
            </w:rPr>
          </w:pPr>
          <w:hyperlink w:anchor="_Toc192767373" w:history="1">
            <w:r w:rsidRPr="00817A5F">
              <w:rPr>
                <w:rStyle w:val="Hyperlink"/>
              </w:rPr>
              <w:t>Calculation statement</w:t>
            </w:r>
            <w:r>
              <w:rPr>
                <w:webHidden/>
              </w:rPr>
              <w:tab/>
            </w:r>
            <w:r>
              <w:rPr>
                <w:webHidden/>
              </w:rPr>
              <w:fldChar w:fldCharType="begin"/>
            </w:r>
            <w:r>
              <w:rPr>
                <w:webHidden/>
              </w:rPr>
              <w:instrText xml:space="preserve"> PAGEREF _Toc192767373 \h </w:instrText>
            </w:r>
            <w:r>
              <w:rPr>
                <w:webHidden/>
              </w:rPr>
            </w:r>
            <w:r>
              <w:rPr>
                <w:webHidden/>
              </w:rPr>
              <w:fldChar w:fldCharType="separate"/>
            </w:r>
            <w:r>
              <w:rPr>
                <w:webHidden/>
              </w:rPr>
              <w:t>8</w:t>
            </w:r>
            <w:r>
              <w:rPr>
                <w:webHidden/>
              </w:rPr>
              <w:fldChar w:fldCharType="end"/>
            </w:r>
          </w:hyperlink>
        </w:p>
        <w:p w14:paraId="775670C3" w14:textId="7B3869AC" w:rsidR="00863E2C" w:rsidRDefault="00863E2C">
          <w:pPr>
            <w:pStyle w:val="TOC2"/>
            <w:rPr>
              <w:rFonts w:eastAsiaTheme="minorEastAsia" w:cstheme="minorBidi"/>
              <w:kern w:val="2"/>
              <w:sz w:val="22"/>
              <w:lang w:eastAsia="en-AU"/>
              <w14:ligatures w14:val="standardContextual"/>
            </w:rPr>
          </w:pPr>
          <w:hyperlink w:anchor="_Toc192767374" w:history="1">
            <w:r w:rsidRPr="00817A5F">
              <w:rPr>
                <w:rStyle w:val="Hyperlink"/>
              </w:rPr>
              <w:t>Hours taken to prepare and complete this tax return</w:t>
            </w:r>
            <w:r>
              <w:rPr>
                <w:webHidden/>
              </w:rPr>
              <w:tab/>
            </w:r>
            <w:r>
              <w:rPr>
                <w:webHidden/>
              </w:rPr>
              <w:fldChar w:fldCharType="begin"/>
            </w:r>
            <w:r>
              <w:rPr>
                <w:webHidden/>
              </w:rPr>
              <w:instrText xml:space="preserve"> PAGEREF _Toc192767374 \h </w:instrText>
            </w:r>
            <w:r>
              <w:rPr>
                <w:webHidden/>
              </w:rPr>
            </w:r>
            <w:r>
              <w:rPr>
                <w:webHidden/>
              </w:rPr>
              <w:fldChar w:fldCharType="separate"/>
            </w:r>
            <w:r>
              <w:rPr>
                <w:webHidden/>
              </w:rPr>
              <w:t>9</w:t>
            </w:r>
            <w:r>
              <w:rPr>
                <w:webHidden/>
              </w:rPr>
              <w:fldChar w:fldCharType="end"/>
            </w:r>
          </w:hyperlink>
        </w:p>
        <w:p w14:paraId="4A30DCE7" w14:textId="739925E4" w:rsidR="00863E2C" w:rsidRDefault="00863E2C">
          <w:pPr>
            <w:pStyle w:val="TOC2"/>
            <w:rPr>
              <w:rFonts w:eastAsiaTheme="minorEastAsia" w:cstheme="minorBidi"/>
              <w:kern w:val="2"/>
              <w:sz w:val="22"/>
              <w:lang w:eastAsia="en-AU"/>
              <w14:ligatures w14:val="standardContextual"/>
            </w:rPr>
          </w:pPr>
          <w:hyperlink w:anchor="_Toc192767375" w:history="1">
            <w:r w:rsidRPr="00817A5F">
              <w:rPr>
                <w:rStyle w:val="Hyperlink"/>
              </w:rPr>
              <w:t>Declaration</w:t>
            </w:r>
            <w:r>
              <w:rPr>
                <w:webHidden/>
              </w:rPr>
              <w:tab/>
            </w:r>
            <w:r>
              <w:rPr>
                <w:webHidden/>
              </w:rPr>
              <w:fldChar w:fldCharType="begin"/>
            </w:r>
            <w:r>
              <w:rPr>
                <w:webHidden/>
              </w:rPr>
              <w:instrText xml:space="preserve"> PAGEREF _Toc192767375 \h </w:instrText>
            </w:r>
            <w:r>
              <w:rPr>
                <w:webHidden/>
              </w:rPr>
            </w:r>
            <w:r>
              <w:rPr>
                <w:webHidden/>
              </w:rPr>
              <w:fldChar w:fldCharType="separate"/>
            </w:r>
            <w:r>
              <w:rPr>
                <w:webHidden/>
              </w:rPr>
              <w:t>10</w:t>
            </w:r>
            <w:r>
              <w:rPr>
                <w:webHidden/>
              </w:rPr>
              <w:fldChar w:fldCharType="end"/>
            </w:r>
          </w:hyperlink>
        </w:p>
        <w:p w14:paraId="4F9771B1" w14:textId="68E85ED3" w:rsidR="00863E2C" w:rsidRDefault="00863E2C">
          <w:pPr>
            <w:pStyle w:val="TOC1"/>
            <w:rPr>
              <w:rFonts w:asciiTheme="minorHAnsi" w:eastAsiaTheme="minorEastAsia" w:hAnsiTheme="minorHAnsi" w:cstheme="minorBidi"/>
              <w:noProof/>
              <w:color w:val="auto"/>
              <w:kern w:val="2"/>
              <w:lang w:eastAsia="en-AU"/>
              <w14:ligatures w14:val="standardContextual"/>
            </w:rPr>
          </w:pPr>
          <w:hyperlink w:anchor="_Toc192767376" w:history="1">
            <w:r w:rsidRPr="00817A5F">
              <w:rPr>
                <w:rStyle w:val="Hyperlink"/>
                <w:noProof/>
              </w:rPr>
              <w:t>How to lodge and pay</w:t>
            </w:r>
            <w:r>
              <w:rPr>
                <w:noProof/>
                <w:webHidden/>
              </w:rPr>
              <w:tab/>
            </w:r>
            <w:r>
              <w:rPr>
                <w:noProof/>
                <w:webHidden/>
              </w:rPr>
              <w:fldChar w:fldCharType="begin"/>
            </w:r>
            <w:r>
              <w:rPr>
                <w:noProof/>
                <w:webHidden/>
              </w:rPr>
              <w:instrText xml:space="preserve"> PAGEREF _Toc192767376 \h </w:instrText>
            </w:r>
            <w:r>
              <w:rPr>
                <w:noProof/>
                <w:webHidden/>
              </w:rPr>
            </w:r>
            <w:r>
              <w:rPr>
                <w:noProof/>
                <w:webHidden/>
              </w:rPr>
              <w:fldChar w:fldCharType="separate"/>
            </w:r>
            <w:r>
              <w:rPr>
                <w:noProof/>
                <w:webHidden/>
              </w:rPr>
              <w:t>11</w:t>
            </w:r>
            <w:r>
              <w:rPr>
                <w:noProof/>
                <w:webHidden/>
              </w:rPr>
              <w:fldChar w:fldCharType="end"/>
            </w:r>
          </w:hyperlink>
        </w:p>
        <w:p w14:paraId="7FF18317" w14:textId="22483570" w:rsidR="00863E2C" w:rsidRDefault="00863E2C">
          <w:pPr>
            <w:pStyle w:val="TOC2"/>
            <w:rPr>
              <w:rFonts w:eastAsiaTheme="minorEastAsia" w:cstheme="minorBidi"/>
              <w:kern w:val="2"/>
              <w:sz w:val="22"/>
              <w:lang w:eastAsia="en-AU"/>
              <w14:ligatures w14:val="standardContextual"/>
            </w:rPr>
          </w:pPr>
          <w:hyperlink w:anchor="_Toc192767377" w:history="1">
            <w:r w:rsidRPr="00817A5F">
              <w:rPr>
                <w:rStyle w:val="Hyperlink"/>
              </w:rPr>
              <w:t>How to pay</w:t>
            </w:r>
            <w:r>
              <w:rPr>
                <w:webHidden/>
              </w:rPr>
              <w:tab/>
            </w:r>
            <w:r>
              <w:rPr>
                <w:webHidden/>
              </w:rPr>
              <w:fldChar w:fldCharType="begin"/>
            </w:r>
            <w:r>
              <w:rPr>
                <w:webHidden/>
              </w:rPr>
              <w:instrText xml:space="preserve"> PAGEREF _Toc192767377 \h </w:instrText>
            </w:r>
            <w:r>
              <w:rPr>
                <w:webHidden/>
              </w:rPr>
            </w:r>
            <w:r>
              <w:rPr>
                <w:webHidden/>
              </w:rPr>
              <w:fldChar w:fldCharType="separate"/>
            </w:r>
            <w:r>
              <w:rPr>
                <w:webHidden/>
              </w:rPr>
              <w:t>11</w:t>
            </w:r>
            <w:r>
              <w:rPr>
                <w:webHidden/>
              </w:rPr>
              <w:fldChar w:fldCharType="end"/>
            </w:r>
          </w:hyperlink>
        </w:p>
        <w:p w14:paraId="6C407483" w14:textId="6F3F09DB" w:rsidR="00B55E7A" w:rsidRDefault="00D71509" w:rsidP="00B55E7A">
          <w:r>
            <w:rPr>
              <w:rFonts w:ascii="Inter SemiBold" w:hAnsi="Inter SemiBold"/>
              <w:b/>
              <w:bCs/>
              <w:noProof/>
              <w:color w:val="3844CA" w:themeColor="accent1"/>
              <w:lang w:val="en-US"/>
            </w:rPr>
            <w:fldChar w:fldCharType="end"/>
          </w:r>
        </w:p>
      </w:sdtContent>
    </w:sdt>
    <w:p w14:paraId="08A8C303" w14:textId="77777777" w:rsidR="000D552B" w:rsidRPr="009778F3" w:rsidRDefault="00B55E7A" w:rsidP="000D552B">
      <w:pPr>
        <w:pStyle w:val="Heading2"/>
      </w:pPr>
      <w:r>
        <w:br w:type="page"/>
      </w:r>
      <w:bookmarkStart w:id="0" w:name="_Toc188367265"/>
      <w:bookmarkStart w:id="1" w:name="_Toc192767360"/>
      <w:r w:rsidR="000D552B">
        <w:lastRenderedPageBreak/>
        <w:t>About the tax return and instructions</w:t>
      </w:r>
      <w:bookmarkEnd w:id="0"/>
      <w:bookmarkEnd w:id="1"/>
    </w:p>
    <w:p w14:paraId="602B34F8" w14:textId="77777777" w:rsidR="000D552B" w:rsidRDefault="000D552B" w:rsidP="000D552B">
      <w:pPr>
        <w:pStyle w:val="Pagedescription"/>
      </w:pPr>
      <w:r w:rsidRPr="00E53A61">
        <w:t>How these instructions will help you to complete the strata title body corporate tax return.</w:t>
      </w:r>
    </w:p>
    <w:p w14:paraId="25A48E45" w14:textId="77777777" w:rsidR="000D552B" w:rsidRDefault="000D552B" w:rsidP="000D552B">
      <w:pPr>
        <w:pStyle w:val="Signpostheading"/>
      </w:pPr>
      <w:r>
        <w:tab/>
        <w:t>In this section</w:t>
      </w:r>
    </w:p>
    <w:p w14:paraId="2F700099" w14:textId="2BF9B514" w:rsidR="000D552B" w:rsidRDefault="00863E2C" w:rsidP="000D552B">
      <w:pPr>
        <w:pStyle w:val="Signpostlink"/>
      </w:pPr>
      <w:hyperlink w:anchor="Gettheform" w:history="1">
        <w:r w:rsidR="000D552B" w:rsidRPr="000D552B">
          <w:rPr>
            <w:rStyle w:val="Hyperlink"/>
          </w:rPr>
          <w:t>Get strata title body corporate form</w:t>
        </w:r>
      </w:hyperlink>
    </w:p>
    <w:p w14:paraId="537F0FB3" w14:textId="77777777" w:rsidR="000D552B" w:rsidRDefault="00863E2C" w:rsidP="000D552B">
      <w:pPr>
        <w:pStyle w:val="Signpostlink"/>
      </w:pPr>
      <w:hyperlink w:anchor="Post" w:history="1">
        <w:r w:rsidR="000D552B" w:rsidRPr="000D552B">
          <w:rPr>
            <w:rStyle w:val="Hyperlink"/>
          </w:rPr>
          <w:t>Publications, legislation and services</w:t>
        </w:r>
      </w:hyperlink>
    </w:p>
    <w:p w14:paraId="68875CA3" w14:textId="77777777" w:rsidR="000D552B" w:rsidRDefault="00863E2C" w:rsidP="000D552B">
      <w:pPr>
        <w:pStyle w:val="Signpostlink"/>
      </w:pPr>
      <w:hyperlink w:anchor="Instructionsandtaxreturn" w:history="1">
        <w:r w:rsidR="000D552B" w:rsidRPr="000D552B">
          <w:rPr>
            <w:rStyle w:val="Hyperlink"/>
          </w:rPr>
          <w:t>Instructions and tax return</w:t>
        </w:r>
      </w:hyperlink>
    </w:p>
    <w:p w14:paraId="2BA6DC7C" w14:textId="77777777" w:rsidR="000D552B" w:rsidRDefault="000D552B" w:rsidP="000D552B">
      <w:pPr>
        <w:pStyle w:val="Heading3"/>
      </w:pPr>
      <w:bookmarkStart w:id="2" w:name="Gettheform"/>
      <w:bookmarkStart w:id="3" w:name="_Toc192767361"/>
      <w:r>
        <w:t>Get strata title body corporate form</w:t>
      </w:r>
      <w:bookmarkEnd w:id="2"/>
      <w:bookmarkEnd w:id="3"/>
    </w:p>
    <w:p w14:paraId="3B653858" w14:textId="46175F45" w:rsidR="000D552B" w:rsidRPr="00B76C4E" w:rsidRDefault="000D552B" w:rsidP="000D552B">
      <w:r>
        <w:t xml:space="preserve">Go to </w:t>
      </w:r>
      <w:hyperlink r:id="rId14" w:history="1">
        <w:r w:rsidRPr="000D552B">
          <w:rPr>
            <w:rStyle w:val="Hyperlink"/>
          </w:rPr>
          <w:t>Strata title body corporate tax return 2023 (NAT 4125, PDF 316KB)</w:t>
        </w:r>
      </w:hyperlink>
      <w:r>
        <w:t xml:space="preserve"> on our Publication Ordering service (POS) at iorder.com.au to get a copy.</w:t>
      </w:r>
    </w:p>
    <w:p w14:paraId="352F63C2" w14:textId="77777777" w:rsidR="000D552B" w:rsidRDefault="000D552B" w:rsidP="000D552B">
      <w:pPr>
        <w:pStyle w:val="Heading3"/>
      </w:pPr>
      <w:bookmarkStart w:id="4" w:name="Post"/>
      <w:bookmarkStart w:id="5" w:name="_Toc192767362"/>
      <w:r>
        <w:t>Publications, legislation and services</w:t>
      </w:r>
      <w:bookmarkEnd w:id="4"/>
      <w:bookmarkEnd w:id="5"/>
    </w:p>
    <w:p w14:paraId="7612D081" w14:textId="77777777" w:rsidR="000D552B" w:rsidRDefault="000D552B" w:rsidP="000D552B">
      <w:r>
        <w:t>When we refer to publications, legislation, services or webpages in this guide we will provide a link to where you can either:</w:t>
      </w:r>
    </w:p>
    <w:p w14:paraId="4AD5EC8F" w14:textId="77777777" w:rsidR="000D552B" w:rsidRPr="00B76C4E" w:rsidRDefault="000D552B" w:rsidP="000D552B">
      <w:pPr>
        <w:pStyle w:val="Bulletedlist1"/>
        <w:ind w:left="284" w:hanging="284"/>
      </w:pPr>
      <w:r>
        <w:t>get a copy of this information</w:t>
      </w:r>
    </w:p>
    <w:p w14:paraId="0BE101FE" w14:textId="77777777" w:rsidR="000D552B" w:rsidRPr="00B76C4E" w:rsidRDefault="000D552B" w:rsidP="000D552B">
      <w:pPr>
        <w:pStyle w:val="Bulletedlist1"/>
        <w:ind w:left="284" w:hanging="284"/>
      </w:pPr>
      <w:r>
        <w:t>access and read it online.</w:t>
      </w:r>
    </w:p>
    <w:p w14:paraId="52163128" w14:textId="77777777" w:rsidR="000D552B" w:rsidRDefault="000D552B" w:rsidP="000D552B">
      <w:pPr>
        <w:pStyle w:val="Heading3"/>
      </w:pPr>
      <w:bookmarkStart w:id="6" w:name="Instructionsandtaxreturn"/>
      <w:bookmarkStart w:id="7" w:name="_Toc192767363"/>
      <w:r>
        <w:t>Instructions and tax return</w:t>
      </w:r>
      <w:bookmarkEnd w:id="6"/>
      <w:bookmarkEnd w:id="7"/>
    </w:p>
    <w:p w14:paraId="3868BB1A" w14:textId="77777777" w:rsidR="000D552B" w:rsidRDefault="000D552B" w:rsidP="000D552B">
      <w:r>
        <w:t>Strata title bodies corporate are treated as public companies under the tax law and must lodge a tax return for any year in which they derive assessable income. If your body corporate only derives amounts that are subject to the principle of mutuality, then you do not need to lodge a tax return. These amounts are not assessable income.</w:t>
      </w:r>
    </w:p>
    <w:p w14:paraId="24DE99AE" w14:textId="77777777" w:rsidR="000D552B" w:rsidRDefault="000D552B" w:rsidP="000D552B">
      <w:r>
        <w:t xml:space="preserve">You cannot use the </w:t>
      </w:r>
      <w:r>
        <w:rPr>
          <w:rStyle w:val="StyleItalic"/>
        </w:rPr>
        <w:t>Strata title body corporate tax return 2023</w:t>
      </w:r>
      <w:r>
        <w:t xml:space="preserve"> if your body corporate:</w:t>
      </w:r>
    </w:p>
    <w:p w14:paraId="0ABA7BC2" w14:textId="77777777" w:rsidR="000D552B" w:rsidRPr="00B76C4E" w:rsidRDefault="000D552B" w:rsidP="000D552B">
      <w:pPr>
        <w:pStyle w:val="Bulletedlist1"/>
        <w:ind w:left="284" w:hanging="284"/>
      </w:pPr>
      <w:r>
        <w:t>has net capital gains</w:t>
      </w:r>
    </w:p>
    <w:p w14:paraId="2F2A8942" w14:textId="77777777" w:rsidR="000D552B" w:rsidRPr="00B76C4E" w:rsidRDefault="000D552B" w:rsidP="000D552B">
      <w:pPr>
        <w:pStyle w:val="Bulletedlist1"/>
        <w:ind w:left="284" w:hanging="284"/>
      </w:pPr>
      <w:r>
        <w:t>has received franked dividends</w:t>
      </w:r>
    </w:p>
    <w:p w14:paraId="0DE08345" w14:textId="77777777" w:rsidR="000D552B" w:rsidRPr="00B76C4E" w:rsidRDefault="000D552B" w:rsidP="000D552B">
      <w:pPr>
        <w:pStyle w:val="Bulletedlist1"/>
        <w:ind w:left="284" w:hanging="284"/>
      </w:pPr>
      <w:r>
        <w:t>has losses brought forward from earlier income years claimed as a deduction</w:t>
      </w:r>
    </w:p>
    <w:p w14:paraId="79189CD2" w14:textId="77777777" w:rsidR="000D552B" w:rsidRPr="00B76C4E" w:rsidRDefault="000D552B" w:rsidP="000D552B">
      <w:pPr>
        <w:pStyle w:val="Bulletedlist1"/>
        <w:ind w:left="284" w:hanging="284"/>
      </w:pPr>
      <w:r>
        <w:t>has tax offset refunds</w:t>
      </w:r>
    </w:p>
    <w:p w14:paraId="40450B51" w14:textId="77777777" w:rsidR="000D552B" w:rsidRPr="00B76C4E" w:rsidRDefault="000D552B" w:rsidP="000D552B">
      <w:pPr>
        <w:pStyle w:val="Bulletedlist1"/>
        <w:ind w:left="284" w:hanging="284"/>
      </w:pPr>
      <w:r>
        <w:t>has overseas transactions or interests, or</w:t>
      </w:r>
    </w:p>
    <w:p w14:paraId="33CFF2FA" w14:textId="77777777" w:rsidR="000D552B" w:rsidRPr="00B76C4E" w:rsidRDefault="000D552B" w:rsidP="000D552B">
      <w:pPr>
        <w:pStyle w:val="Bulletedlist1"/>
        <w:ind w:left="284" w:hanging="284"/>
      </w:pPr>
      <w:r>
        <w:t>needs to make an interposed entity election.</w:t>
      </w:r>
    </w:p>
    <w:p w14:paraId="4BA91E69" w14:textId="09AEBFF9" w:rsidR="000D552B" w:rsidRDefault="000D552B" w:rsidP="000D552B">
      <w:r>
        <w:t xml:space="preserve">In the above situations you must use the </w:t>
      </w:r>
      <w:hyperlink r:id="rId15" w:history="1">
        <w:r w:rsidRPr="000D552B">
          <w:rPr>
            <w:rStyle w:val="Hyperlink"/>
          </w:rPr>
          <w:t>Company tax return 2023</w:t>
        </w:r>
      </w:hyperlink>
      <w:r>
        <w:t>.</w:t>
      </w:r>
    </w:p>
    <w:p w14:paraId="320087D3" w14:textId="77777777" w:rsidR="000D552B" w:rsidRDefault="000D552B" w:rsidP="000D552B">
      <w:pPr>
        <w:pStyle w:val="Heading4"/>
      </w:pPr>
      <w:r>
        <w:t>Capital gain or capital loss</w:t>
      </w:r>
    </w:p>
    <w:p w14:paraId="59676FC9" w14:textId="77777777" w:rsidR="000D552B" w:rsidRDefault="000D552B" w:rsidP="000D552B">
      <w:r>
        <w:t xml:space="preserve">If your strata title body corporate has made a capital gain or a capital loss from a transaction in respect of all or part of the common property, do not include the gain or loss in the tax </w:t>
      </w:r>
      <w:r>
        <w:lastRenderedPageBreak/>
        <w:t>return for the body corporate. Each proprietor or unit owner must include their share of the capital gain or loss in their own tax return based on their proportion of the lot entitlements.</w:t>
      </w:r>
    </w:p>
    <w:p w14:paraId="70384C75" w14:textId="10076823" w:rsidR="000D552B" w:rsidRDefault="000D552B" w:rsidP="000D552B">
      <w:r>
        <w:t xml:space="preserve">For more information, see </w:t>
      </w:r>
      <w:hyperlink r:id="rId16" w:history="1">
        <w:r w:rsidRPr="000D552B">
          <w:rPr>
            <w:rStyle w:val="Hyperlink"/>
          </w:rPr>
          <w:t>TR 2015/3</w:t>
        </w:r>
      </w:hyperlink>
      <w:r>
        <w:t xml:space="preserve"> </w:t>
      </w:r>
      <w:r>
        <w:rPr>
          <w:rStyle w:val="StyleItalic"/>
        </w:rPr>
        <w:t>Income tax: matters relating to strata title bodies constituted under strata title legislation.</w:t>
      </w:r>
    </w:p>
    <w:p w14:paraId="3ADA078F" w14:textId="77777777" w:rsidR="000D552B" w:rsidRDefault="000D552B" w:rsidP="000D552B">
      <w:r>
        <w:br w:type="page"/>
      </w:r>
    </w:p>
    <w:p w14:paraId="5960D7E2" w14:textId="77777777" w:rsidR="000D552B" w:rsidRPr="009778F3" w:rsidRDefault="000D552B" w:rsidP="000D552B">
      <w:pPr>
        <w:pStyle w:val="Heading2"/>
      </w:pPr>
      <w:bookmarkStart w:id="8" w:name="_Toc188367269"/>
      <w:bookmarkStart w:id="9" w:name="_Toc192767364"/>
      <w:r>
        <w:lastRenderedPageBreak/>
        <w:t>Completing the tax return</w:t>
      </w:r>
      <w:bookmarkEnd w:id="8"/>
      <w:bookmarkEnd w:id="9"/>
    </w:p>
    <w:p w14:paraId="5B872059" w14:textId="77777777" w:rsidR="000D552B" w:rsidRDefault="000D552B" w:rsidP="000D552B">
      <w:pPr>
        <w:pStyle w:val="Pagedescription"/>
      </w:pPr>
      <w:r w:rsidRPr="00E53A61">
        <w:t>Instructions for how to complete the strata title body corporate tax return.</w:t>
      </w:r>
    </w:p>
    <w:p w14:paraId="2ADC0C5D" w14:textId="77777777" w:rsidR="000D552B" w:rsidRDefault="000D552B" w:rsidP="000D552B">
      <w:pPr>
        <w:pStyle w:val="Signpostheading"/>
      </w:pPr>
      <w:r>
        <w:tab/>
        <w:t>In this section</w:t>
      </w:r>
    </w:p>
    <w:p w14:paraId="7815FB55" w14:textId="01476436" w:rsidR="000D552B" w:rsidRDefault="00863E2C" w:rsidP="000D552B">
      <w:pPr>
        <w:pStyle w:val="Signpostlink"/>
      </w:pPr>
      <w:hyperlink w:anchor="Isapaymentorrefunddue" w:history="1">
        <w:r w:rsidR="000D552B" w:rsidRPr="000D552B">
          <w:rPr>
            <w:rStyle w:val="Hyperlink"/>
          </w:rPr>
          <w:t>Is a payment or refund due?</w:t>
        </w:r>
      </w:hyperlink>
    </w:p>
    <w:p w14:paraId="5046B64F" w14:textId="77777777" w:rsidR="000D552B" w:rsidRDefault="00863E2C" w:rsidP="000D552B">
      <w:pPr>
        <w:pStyle w:val="Signpostlink"/>
      </w:pPr>
      <w:hyperlink w:anchor="TFNbodycorporatenameandABN" w:history="1">
        <w:r w:rsidR="000D552B" w:rsidRPr="000D552B">
          <w:rPr>
            <w:rStyle w:val="Hyperlink"/>
          </w:rPr>
          <w:t>TFN, body corporate name and ABN</w:t>
        </w:r>
      </w:hyperlink>
    </w:p>
    <w:p w14:paraId="42263BAA" w14:textId="77777777" w:rsidR="000D552B" w:rsidRDefault="00863E2C" w:rsidP="000D552B">
      <w:pPr>
        <w:pStyle w:val="Signpostlink"/>
      </w:pPr>
      <w:hyperlink w:anchor="Currentpostaladdressandpreviousaddress" w:history="1">
        <w:r w:rsidR="000D552B" w:rsidRPr="000D552B">
          <w:rPr>
            <w:rStyle w:val="Hyperlink"/>
          </w:rPr>
          <w:t>Current postal address and previous address</w:t>
        </w:r>
      </w:hyperlink>
    </w:p>
    <w:p w14:paraId="5DC17D48" w14:textId="77777777" w:rsidR="000D552B" w:rsidRDefault="00863E2C" w:rsidP="000D552B">
      <w:pPr>
        <w:pStyle w:val="Signpostlink"/>
      </w:pPr>
      <w:hyperlink w:anchor="Locationofstratatitlebodycorporate" w:history="1">
        <w:r w:rsidR="000D552B" w:rsidRPr="000D552B">
          <w:rPr>
            <w:rStyle w:val="Hyperlink"/>
          </w:rPr>
          <w:t>Location of strata title body corporate</w:t>
        </w:r>
      </w:hyperlink>
    </w:p>
    <w:p w14:paraId="32714570" w14:textId="77777777" w:rsidR="000D552B" w:rsidRDefault="00863E2C" w:rsidP="000D552B">
      <w:pPr>
        <w:pStyle w:val="Signpostlink"/>
      </w:pPr>
      <w:hyperlink w:anchor="Finaltaxreturn" w:history="1">
        <w:r w:rsidR="000D552B" w:rsidRPr="000D552B">
          <w:rPr>
            <w:rStyle w:val="Hyperlink"/>
          </w:rPr>
          <w:t>Final tax return</w:t>
        </w:r>
      </w:hyperlink>
    </w:p>
    <w:p w14:paraId="078801D9" w14:textId="77777777" w:rsidR="000D552B" w:rsidRDefault="00863E2C" w:rsidP="000D552B">
      <w:pPr>
        <w:pStyle w:val="Signpostlink"/>
      </w:pPr>
      <w:hyperlink w:anchor="ElectronicfundstransferEFT" w:history="1">
        <w:r w:rsidR="000D552B" w:rsidRPr="000D552B">
          <w:rPr>
            <w:rStyle w:val="Hyperlink"/>
          </w:rPr>
          <w:t>Electronic funds transfer (EFT)</w:t>
        </w:r>
      </w:hyperlink>
    </w:p>
    <w:p w14:paraId="7E037F6A" w14:textId="77777777" w:rsidR="000D552B" w:rsidRDefault="00863E2C" w:rsidP="000D552B">
      <w:pPr>
        <w:pStyle w:val="Signpostlink"/>
      </w:pPr>
      <w:hyperlink w:anchor="Calculationoftotalprofitorloss" w:history="1">
        <w:r w:rsidR="000D552B" w:rsidRPr="000D552B">
          <w:rPr>
            <w:rStyle w:val="Hyperlink"/>
          </w:rPr>
          <w:t>Calculation of total profit or loss</w:t>
        </w:r>
      </w:hyperlink>
    </w:p>
    <w:p w14:paraId="0E92F464" w14:textId="77777777" w:rsidR="000D552B" w:rsidRDefault="00863E2C" w:rsidP="000D552B">
      <w:pPr>
        <w:pStyle w:val="Signpostlink"/>
      </w:pPr>
      <w:hyperlink w:anchor="Reconciliationtotaxableincomeorloss" w:history="1">
        <w:r w:rsidR="000D552B" w:rsidRPr="000D552B">
          <w:rPr>
            <w:rStyle w:val="Hyperlink"/>
          </w:rPr>
          <w:t>Reconciliation to taxable income or loss</w:t>
        </w:r>
      </w:hyperlink>
    </w:p>
    <w:p w14:paraId="484F4227" w14:textId="77777777" w:rsidR="000D552B" w:rsidRDefault="00863E2C" w:rsidP="000D552B">
      <w:pPr>
        <w:pStyle w:val="Signpostlink"/>
      </w:pPr>
      <w:hyperlink w:anchor="Calculationstatement" w:history="1">
        <w:r w:rsidR="000D552B" w:rsidRPr="000D552B">
          <w:rPr>
            <w:rStyle w:val="Hyperlink"/>
          </w:rPr>
          <w:t>Calculation statement</w:t>
        </w:r>
      </w:hyperlink>
    </w:p>
    <w:p w14:paraId="4DA221BB" w14:textId="77777777" w:rsidR="000D552B" w:rsidRDefault="00863E2C" w:rsidP="000D552B">
      <w:pPr>
        <w:pStyle w:val="Signpostlink"/>
      </w:pPr>
      <w:hyperlink w:anchor="Hourstakentoprepareandcompletethistaxret" w:history="1">
        <w:r w:rsidR="000D552B" w:rsidRPr="000D552B">
          <w:rPr>
            <w:rStyle w:val="Hyperlink"/>
          </w:rPr>
          <w:t>Hours taken to prepare and complete this tax return</w:t>
        </w:r>
      </w:hyperlink>
    </w:p>
    <w:p w14:paraId="17FDDE57" w14:textId="77777777" w:rsidR="000D552B" w:rsidRDefault="00863E2C" w:rsidP="000D552B">
      <w:pPr>
        <w:pStyle w:val="Signpostlink"/>
      </w:pPr>
      <w:hyperlink w:anchor="Declaration" w:history="1">
        <w:r w:rsidR="000D552B" w:rsidRPr="000D552B">
          <w:rPr>
            <w:rStyle w:val="Hyperlink"/>
          </w:rPr>
          <w:t>Declaration</w:t>
        </w:r>
      </w:hyperlink>
    </w:p>
    <w:p w14:paraId="1355A03E" w14:textId="77777777" w:rsidR="000D552B" w:rsidRDefault="000D552B" w:rsidP="000D552B">
      <w:pPr>
        <w:pStyle w:val="Heading3"/>
      </w:pPr>
      <w:bookmarkStart w:id="10" w:name="Isapaymentorrefunddue"/>
      <w:bookmarkStart w:id="11" w:name="_Toc192767365"/>
      <w:r>
        <w:t>Is a payment or refund due?</w:t>
      </w:r>
      <w:bookmarkEnd w:id="10"/>
      <w:bookmarkEnd w:id="11"/>
    </w:p>
    <w:p w14:paraId="56F117DB" w14:textId="77777777" w:rsidR="000D552B" w:rsidRDefault="000D552B" w:rsidP="000D552B">
      <w:r>
        <w:t xml:space="preserve">If a payment is due (now or later) or a refund is due, print </w:t>
      </w:r>
      <w:r>
        <w:rPr>
          <w:rStyle w:val="StyleBold"/>
        </w:rPr>
        <w:t>Y</w:t>
      </w:r>
      <w:r>
        <w:t xml:space="preserve"> for yes or </w:t>
      </w:r>
      <w:r>
        <w:rPr>
          <w:rStyle w:val="StyleBold"/>
        </w:rPr>
        <w:t>N</w:t>
      </w:r>
      <w:r>
        <w:t xml:space="preserve"> for no in the respective payment and refund boxes.</w:t>
      </w:r>
    </w:p>
    <w:p w14:paraId="7A2D0246" w14:textId="77777777" w:rsidR="000D552B" w:rsidRDefault="000D552B" w:rsidP="000D552B">
      <w:pPr>
        <w:pStyle w:val="Heading3"/>
      </w:pPr>
      <w:bookmarkStart w:id="12" w:name="TFNbodycorporatenameandABN"/>
      <w:bookmarkStart w:id="13" w:name="_Toc192767366"/>
      <w:r>
        <w:t>TFN, body corporate name and ABN</w:t>
      </w:r>
      <w:bookmarkEnd w:id="12"/>
      <w:bookmarkEnd w:id="13"/>
    </w:p>
    <w:p w14:paraId="2BBD2FD7" w14:textId="77777777" w:rsidR="000D552B" w:rsidRDefault="000D552B" w:rsidP="000D552B">
      <w:r>
        <w:t>Print the tax file number (TFN), body corporate’s name and Australian business number (ABN) in the boxes provided.</w:t>
      </w:r>
    </w:p>
    <w:p w14:paraId="13E1210D" w14:textId="77777777" w:rsidR="000D552B" w:rsidRDefault="000D552B" w:rsidP="000D552B">
      <w:pPr>
        <w:pStyle w:val="Heading3"/>
      </w:pPr>
      <w:bookmarkStart w:id="14" w:name="Currentpostaladdressandpreviousaddress"/>
      <w:bookmarkStart w:id="15" w:name="_Toc192767367"/>
      <w:r>
        <w:t>Current postal address and previous address</w:t>
      </w:r>
      <w:bookmarkEnd w:id="14"/>
      <w:bookmarkEnd w:id="15"/>
    </w:p>
    <w:p w14:paraId="3EBDB050" w14:textId="77777777" w:rsidR="000D552B" w:rsidRDefault="000D552B" w:rsidP="000D552B">
      <w:r>
        <w:t>If the postal address of the body corporate has not changed from that shown on the last tax return lodged, print the address exactly as shown on that tax return under ‘Current postal address’.</w:t>
      </w:r>
    </w:p>
    <w:p w14:paraId="0E21B692" w14:textId="77777777" w:rsidR="000D552B" w:rsidRDefault="000D552B" w:rsidP="000D552B">
      <w:r>
        <w:t>If the postal address of the body corporate has changed from that shown on the last tax return lodged, print the previous postal address exactly as shown on that tax return under ‘Postal address on previous tax return’.</w:t>
      </w:r>
    </w:p>
    <w:p w14:paraId="3E65B9C9" w14:textId="77777777" w:rsidR="000D552B" w:rsidRDefault="000D552B" w:rsidP="000D552B">
      <w:pPr>
        <w:pStyle w:val="Heading3"/>
      </w:pPr>
      <w:bookmarkStart w:id="16" w:name="Locationofstratatitlebodycorporate"/>
      <w:bookmarkStart w:id="17" w:name="_Toc192767368"/>
      <w:r>
        <w:t>Location of strata title body corporate</w:t>
      </w:r>
      <w:bookmarkEnd w:id="16"/>
      <w:bookmarkEnd w:id="17"/>
    </w:p>
    <w:p w14:paraId="5F951714" w14:textId="77777777" w:rsidR="000D552B" w:rsidRDefault="000D552B" w:rsidP="000D552B">
      <w:r>
        <w:t>Print the street address of the body corporate. This may not necessarily be the same as the postal address of the body corporate.</w:t>
      </w:r>
    </w:p>
    <w:p w14:paraId="75A349E8" w14:textId="77777777" w:rsidR="000D552B" w:rsidRDefault="000D552B" w:rsidP="000D552B">
      <w:pPr>
        <w:pStyle w:val="Heading3"/>
      </w:pPr>
      <w:bookmarkStart w:id="18" w:name="Finaltaxreturn"/>
      <w:bookmarkStart w:id="19" w:name="_Toc192767369"/>
      <w:r>
        <w:lastRenderedPageBreak/>
        <w:t>Final tax return</w:t>
      </w:r>
      <w:bookmarkEnd w:id="18"/>
      <w:bookmarkEnd w:id="19"/>
    </w:p>
    <w:p w14:paraId="14573BD9" w14:textId="77777777" w:rsidR="000D552B" w:rsidRDefault="000D552B" w:rsidP="000D552B">
      <w:r>
        <w:t xml:space="preserve">If you consider that the strata title body corporate will not be required to lodge a tax return in future years, print </w:t>
      </w:r>
      <w:r>
        <w:rPr>
          <w:rStyle w:val="StyleBold"/>
        </w:rPr>
        <w:t>Final</w:t>
      </w:r>
      <w:r>
        <w:t xml:space="preserve"> in the block provided.</w:t>
      </w:r>
    </w:p>
    <w:p w14:paraId="719FC354" w14:textId="77777777" w:rsidR="000D552B" w:rsidRDefault="000D552B" w:rsidP="000D552B">
      <w:pPr>
        <w:pStyle w:val="Heading3"/>
      </w:pPr>
      <w:bookmarkStart w:id="20" w:name="ElectronicfundstransferEFT"/>
      <w:bookmarkStart w:id="21" w:name="_Toc192767370"/>
      <w:r>
        <w:t>Electronic funds transfer (EFT)</w:t>
      </w:r>
      <w:bookmarkEnd w:id="20"/>
      <w:bookmarkEnd w:id="21"/>
    </w:p>
    <w:p w14:paraId="19156302" w14:textId="77777777" w:rsidR="000D552B" w:rsidRDefault="000D552B" w:rsidP="000D552B">
      <w:r>
        <w:t>We need your financial institution details to pay any refund owing to you, even if you have provided them to us before, including:</w:t>
      </w:r>
    </w:p>
    <w:p w14:paraId="6483F002" w14:textId="77777777" w:rsidR="000D552B" w:rsidRPr="00B76C4E" w:rsidRDefault="000D552B" w:rsidP="000D552B">
      <w:pPr>
        <w:pStyle w:val="Bulletedlist1"/>
        <w:ind w:left="284" w:hanging="284"/>
      </w:pPr>
      <w:r>
        <w:t>Bank State Branch (BSB) number (this number has 6 digits, do not include spaces or hyphens)</w:t>
      </w:r>
    </w:p>
    <w:p w14:paraId="349B63FB" w14:textId="77777777" w:rsidR="000D552B" w:rsidRPr="00B76C4E" w:rsidRDefault="000D552B" w:rsidP="000D552B">
      <w:pPr>
        <w:pStyle w:val="Bulletedlist1"/>
        <w:ind w:left="284" w:hanging="284"/>
      </w:pPr>
      <w:r>
        <w:t>account number (this number has no more than 9 digits, do not include spaces or hyphens)</w:t>
      </w:r>
    </w:p>
    <w:p w14:paraId="48575333" w14:textId="77777777" w:rsidR="000D552B" w:rsidRPr="00B76C4E" w:rsidRDefault="000D552B" w:rsidP="000D552B">
      <w:pPr>
        <w:pStyle w:val="Bulletedlist1"/>
        <w:ind w:left="284" w:hanging="284"/>
      </w:pPr>
      <w:r>
        <w:t>account name, for example JQ Citizen. Do not show account type, such as cheque, savings, mortgage offset in the account name. Include spaces between each word and initials where required. If it exceeds 32 characters, provide the first 32 characters only.</w:t>
      </w:r>
    </w:p>
    <w:p w14:paraId="591F9C26" w14:textId="77777777" w:rsidR="000D552B" w:rsidRDefault="000D552B" w:rsidP="000D552B">
      <w:r>
        <w:t>Your refund can only be paid into a recognised financial institution account located in Australia.</w:t>
      </w:r>
    </w:p>
    <w:p w14:paraId="2CB648BB" w14:textId="77777777" w:rsidR="000D552B" w:rsidRDefault="000D552B" w:rsidP="000D552B">
      <w:pPr>
        <w:pStyle w:val="Heading3"/>
      </w:pPr>
      <w:bookmarkStart w:id="22" w:name="Calculationoftotalprofitorloss"/>
      <w:bookmarkStart w:id="23" w:name="_Toc192767371"/>
      <w:r>
        <w:t>Calculation of total profit or loss</w:t>
      </w:r>
      <w:bookmarkEnd w:id="22"/>
      <w:bookmarkEnd w:id="23"/>
    </w:p>
    <w:p w14:paraId="6810E920" w14:textId="77777777" w:rsidR="000D552B" w:rsidRDefault="000D552B" w:rsidP="000D552B">
      <w:pPr>
        <w:pStyle w:val="Heading4"/>
      </w:pPr>
      <w:r>
        <w:t>Income</w:t>
      </w:r>
    </w:p>
    <w:p w14:paraId="6BCC5D7E" w14:textId="77777777" w:rsidR="000D552B" w:rsidRDefault="000D552B" w:rsidP="000D552B">
      <w:r>
        <w:t>Complete the following items where applicable:</w:t>
      </w:r>
    </w:p>
    <w:p w14:paraId="1A2BA80E" w14:textId="77777777" w:rsidR="000D552B" w:rsidRDefault="000D552B" w:rsidP="000D552B">
      <w:pPr>
        <w:pStyle w:val="Heading5"/>
      </w:pPr>
      <w:r>
        <w:t>Gross interest</w:t>
      </w:r>
    </w:p>
    <w:p w14:paraId="17DAEF8A" w14:textId="77777777" w:rsidR="000D552B" w:rsidRDefault="000D552B" w:rsidP="000D552B">
      <w:r>
        <w:t>At label </w:t>
      </w:r>
      <w:r>
        <w:rPr>
          <w:rStyle w:val="StyleBold"/>
        </w:rPr>
        <w:t>F</w:t>
      </w:r>
      <w:r>
        <w:t xml:space="preserve"> write the amount of interest received or credited during the income year.</w:t>
      </w:r>
    </w:p>
    <w:p w14:paraId="45243B6D" w14:textId="77777777" w:rsidR="000D552B" w:rsidRDefault="000D552B" w:rsidP="000D552B">
      <w:r>
        <w:t>Exclude interest from proprietors for late payment of levies.</w:t>
      </w:r>
    </w:p>
    <w:p w14:paraId="1A08AA94" w14:textId="77777777" w:rsidR="000D552B" w:rsidRDefault="000D552B" w:rsidP="000D552B">
      <w:pPr>
        <w:pStyle w:val="Heading5"/>
      </w:pPr>
      <w:r>
        <w:t>Gross rent and other leasing and hiring income</w:t>
      </w:r>
    </w:p>
    <w:p w14:paraId="5984AB68" w14:textId="77777777" w:rsidR="000D552B" w:rsidRDefault="000D552B" w:rsidP="000D552B">
      <w:r>
        <w:t>At label </w:t>
      </w:r>
      <w:r>
        <w:rPr>
          <w:rStyle w:val="StyleBold"/>
        </w:rPr>
        <w:t>G</w:t>
      </w:r>
      <w:r>
        <w:t xml:space="preserve"> write the total of these types of income received.</w:t>
      </w:r>
    </w:p>
    <w:p w14:paraId="51B0A519" w14:textId="77777777" w:rsidR="000D552B" w:rsidRDefault="000D552B" w:rsidP="000D552B">
      <w:r>
        <w:t>Individual proprietors may be taxed on this type of income, rather than the body corporate, where it is income from common property.</w:t>
      </w:r>
    </w:p>
    <w:p w14:paraId="00BA94A4" w14:textId="77777777" w:rsidR="000D552B" w:rsidRDefault="000D552B" w:rsidP="000D552B">
      <w:pPr>
        <w:pStyle w:val="Heading5"/>
      </w:pPr>
      <w:r>
        <w:t>Other gross income</w:t>
      </w:r>
    </w:p>
    <w:p w14:paraId="10E501EA" w14:textId="77777777" w:rsidR="000D552B" w:rsidRDefault="000D552B" w:rsidP="000D552B">
      <w:r>
        <w:t>At label </w:t>
      </w:r>
      <w:r>
        <w:rPr>
          <w:rStyle w:val="StyleBold"/>
        </w:rPr>
        <w:t>R</w:t>
      </w:r>
      <w:r>
        <w:t xml:space="preserve"> write the total of other gross income, for example, inspection fees or access fees, except where received from a proprietor. Do not include receipts that are subject to the principle of mutuality.</w:t>
      </w:r>
    </w:p>
    <w:p w14:paraId="3C87398A" w14:textId="77777777" w:rsidR="000D552B" w:rsidRDefault="000D552B" w:rsidP="000D552B">
      <w:pPr>
        <w:pStyle w:val="Heading5"/>
      </w:pPr>
      <w:r>
        <w:t>Total income</w:t>
      </w:r>
    </w:p>
    <w:p w14:paraId="2AB725B5" w14:textId="77777777" w:rsidR="000D552B" w:rsidRDefault="000D552B" w:rsidP="000D552B">
      <w:r>
        <w:t>At label </w:t>
      </w:r>
      <w:r>
        <w:rPr>
          <w:rStyle w:val="StyleBold"/>
        </w:rPr>
        <w:t>S</w:t>
      </w:r>
      <w:r>
        <w:t xml:space="preserve"> write the total of amounts shown at labels </w:t>
      </w:r>
      <w:r>
        <w:rPr>
          <w:rStyle w:val="StyleBold"/>
        </w:rPr>
        <w:t>F</w:t>
      </w:r>
      <w:r>
        <w:t xml:space="preserve">, </w:t>
      </w:r>
      <w:r>
        <w:rPr>
          <w:rStyle w:val="StyleBold"/>
        </w:rPr>
        <w:t>G</w:t>
      </w:r>
      <w:r>
        <w:t xml:space="preserve"> and </w:t>
      </w:r>
      <w:r>
        <w:rPr>
          <w:rStyle w:val="StyleBold"/>
        </w:rPr>
        <w:t>R</w:t>
      </w:r>
      <w:r>
        <w:t>.</w:t>
      </w:r>
    </w:p>
    <w:p w14:paraId="4F2E6652" w14:textId="0732AE6E" w:rsidR="000D552B" w:rsidRDefault="000D552B" w:rsidP="000D552B">
      <w:r>
        <w:t xml:space="preserve">For more information, see </w:t>
      </w:r>
      <w:hyperlink r:id="rId17" w:history="1">
        <w:r w:rsidRPr="000D552B">
          <w:rPr>
            <w:rStyle w:val="Hyperlink"/>
          </w:rPr>
          <w:t>TR 2015/3</w:t>
        </w:r>
      </w:hyperlink>
      <w:r>
        <w:t xml:space="preserve"> </w:t>
      </w:r>
      <w:r>
        <w:rPr>
          <w:rStyle w:val="StyleItalic"/>
        </w:rPr>
        <w:t>Income tax: matters relating to strata title bodies constituted under strata title legislation</w:t>
      </w:r>
      <w:r>
        <w:t>.</w:t>
      </w:r>
    </w:p>
    <w:p w14:paraId="42184243" w14:textId="77777777" w:rsidR="000D552B" w:rsidRDefault="000D552B" w:rsidP="000D552B">
      <w:pPr>
        <w:pStyle w:val="Heading4"/>
      </w:pPr>
      <w:r>
        <w:lastRenderedPageBreak/>
        <w:t>Expenses</w:t>
      </w:r>
    </w:p>
    <w:p w14:paraId="37B2E273" w14:textId="77777777" w:rsidR="000D552B" w:rsidRDefault="000D552B" w:rsidP="000D552B">
      <w:pPr>
        <w:pStyle w:val="Heading5"/>
      </w:pPr>
      <w:r>
        <w:t>Expenses in earning income</w:t>
      </w:r>
    </w:p>
    <w:p w14:paraId="64A63502" w14:textId="77777777" w:rsidR="000D552B" w:rsidRDefault="000D552B" w:rsidP="000D552B">
      <w:r>
        <w:t>At label </w:t>
      </w:r>
      <w:r>
        <w:rPr>
          <w:rStyle w:val="StyleBold"/>
        </w:rPr>
        <w:t>S Expenses in earning income</w:t>
      </w:r>
      <w:r>
        <w:t xml:space="preserve"> write the total of all expenses incurred by the strata title body corporate in deriving its assessable income. You may need to apportion some expenses, for example, if an expense relates to both assessable income and receipts that are subject to the principle of mutuality (which are not assessable).</w:t>
      </w:r>
    </w:p>
    <w:p w14:paraId="574C88C2" w14:textId="77777777" w:rsidR="000D552B" w:rsidRDefault="000D552B" w:rsidP="000D552B">
      <w:pPr>
        <w:pStyle w:val="Heading5"/>
      </w:pPr>
      <w:r>
        <w:t>Total expenses</w:t>
      </w:r>
    </w:p>
    <w:p w14:paraId="2E275E0F" w14:textId="77777777" w:rsidR="000D552B" w:rsidRDefault="000D552B" w:rsidP="000D552B">
      <w:r>
        <w:t>At label </w:t>
      </w:r>
      <w:r>
        <w:rPr>
          <w:rStyle w:val="StyleBold"/>
        </w:rPr>
        <w:t>Q</w:t>
      </w:r>
      <w:r>
        <w:t xml:space="preserve"> write the amount shown at label </w:t>
      </w:r>
      <w:r>
        <w:rPr>
          <w:rStyle w:val="StyleBold"/>
        </w:rPr>
        <w:t>S Expenses in earning income</w:t>
      </w:r>
      <w:r>
        <w:t>.</w:t>
      </w:r>
    </w:p>
    <w:p w14:paraId="37502849" w14:textId="77777777" w:rsidR="000D552B" w:rsidRDefault="000D552B" w:rsidP="000D552B">
      <w:pPr>
        <w:pStyle w:val="Heading4"/>
      </w:pPr>
      <w:r>
        <w:t>Total profit or loss</w:t>
      </w:r>
    </w:p>
    <w:p w14:paraId="19265343" w14:textId="77777777" w:rsidR="000D552B" w:rsidRDefault="000D552B" w:rsidP="000D552B">
      <w:r>
        <w:t>At label </w:t>
      </w:r>
      <w:r>
        <w:rPr>
          <w:rStyle w:val="StyleBold"/>
        </w:rPr>
        <w:t>T</w:t>
      </w:r>
      <w:r>
        <w:t xml:space="preserve"> Total profit or loss write the amount at label </w:t>
      </w:r>
      <w:r>
        <w:rPr>
          <w:rStyle w:val="StyleBold"/>
        </w:rPr>
        <w:t>S</w:t>
      </w:r>
      <w:r>
        <w:t xml:space="preserve"> </w:t>
      </w:r>
      <w:r>
        <w:rPr>
          <w:rStyle w:val="StyleBold"/>
        </w:rPr>
        <w:t>Total income</w:t>
      </w:r>
      <w:r>
        <w:t xml:space="preserve"> minus the amount at label </w:t>
      </w:r>
      <w:r>
        <w:rPr>
          <w:rStyle w:val="StyleBold"/>
        </w:rPr>
        <w:t>Q</w:t>
      </w:r>
      <w:r>
        <w:t xml:space="preserve"> </w:t>
      </w:r>
      <w:r>
        <w:rPr>
          <w:rStyle w:val="StyleBold"/>
        </w:rPr>
        <w:t>Total expenses</w:t>
      </w:r>
      <w:r>
        <w:t xml:space="preserve">. This is the net amount of income received by the strata title body corporate during the income year, and does not include receipts subject to the principle of mutuality. If this amount is a loss, print </w:t>
      </w:r>
      <w:r>
        <w:rPr>
          <w:rStyle w:val="StyleBold"/>
        </w:rPr>
        <w:t>L</w:t>
      </w:r>
      <w:r>
        <w:t xml:space="preserve"> in the box at the right of the amount.</w:t>
      </w:r>
    </w:p>
    <w:p w14:paraId="6E54E38A" w14:textId="3E5A6FC7" w:rsidR="000D552B" w:rsidRDefault="000D552B" w:rsidP="000D552B">
      <w:r>
        <w:t xml:space="preserve">For more information, see </w:t>
      </w:r>
      <w:hyperlink r:id="rId18" w:history="1">
        <w:r w:rsidRPr="000D552B">
          <w:rPr>
            <w:rStyle w:val="Hyperlink"/>
          </w:rPr>
          <w:t>TR 2015/3</w:t>
        </w:r>
      </w:hyperlink>
      <w:r>
        <w:t xml:space="preserve"> </w:t>
      </w:r>
      <w:r>
        <w:rPr>
          <w:rStyle w:val="StyleItalic"/>
        </w:rPr>
        <w:t>Income tax: matters relating to strata title bodies constituted under strata title legislation</w:t>
      </w:r>
      <w:r>
        <w:t>.</w:t>
      </w:r>
    </w:p>
    <w:p w14:paraId="49AA19CC" w14:textId="77777777" w:rsidR="000D552B" w:rsidRDefault="000D552B" w:rsidP="000D552B">
      <w:pPr>
        <w:pStyle w:val="Heading3"/>
      </w:pPr>
      <w:bookmarkStart w:id="24" w:name="Reconciliationtotaxableincomeorloss"/>
      <w:bookmarkStart w:id="25" w:name="_Toc192767372"/>
      <w:r>
        <w:t>Reconciliation to taxable income or loss</w:t>
      </w:r>
      <w:bookmarkEnd w:id="24"/>
      <w:bookmarkEnd w:id="25"/>
    </w:p>
    <w:p w14:paraId="1DAC79E8" w14:textId="77777777" w:rsidR="000D552B" w:rsidRDefault="000D552B" w:rsidP="000D552B">
      <w:pPr>
        <w:pStyle w:val="Heading4"/>
      </w:pPr>
      <w:bookmarkStart w:id="26" w:name="Taxableincomeorloss"/>
      <w:r>
        <w:t>Taxable income or loss</w:t>
      </w:r>
      <w:bookmarkEnd w:id="26"/>
    </w:p>
    <w:p w14:paraId="7CCD881A" w14:textId="77777777" w:rsidR="000D552B" w:rsidRDefault="000D552B" w:rsidP="000D552B">
      <w:r>
        <w:t>At item </w:t>
      </w:r>
      <w:r>
        <w:rPr>
          <w:rStyle w:val="StyleBold"/>
        </w:rPr>
        <w:t>7</w:t>
      </w:r>
      <w:r>
        <w:t xml:space="preserve"> – label </w:t>
      </w:r>
      <w:r>
        <w:rPr>
          <w:rStyle w:val="StyleBold"/>
        </w:rPr>
        <w:t>T Taxable income or loss</w:t>
      </w:r>
      <w:r>
        <w:t xml:space="preserve"> write the amount shown at item </w:t>
      </w:r>
      <w:r>
        <w:rPr>
          <w:rStyle w:val="StyleBold"/>
        </w:rPr>
        <w:t>6</w:t>
      </w:r>
      <w:r>
        <w:t xml:space="preserve"> – label </w:t>
      </w:r>
      <w:r>
        <w:rPr>
          <w:rStyle w:val="StyleBold"/>
        </w:rPr>
        <w:t>T Total profit or loss</w:t>
      </w:r>
      <w:r>
        <w:t xml:space="preserve">. If this amount is a loss, print </w:t>
      </w:r>
      <w:r>
        <w:rPr>
          <w:rStyle w:val="StyleBold"/>
        </w:rPr>
        <w:t>L</w:t>
      </w:r>
      <w:r>
        <w:t xml:space="preserve"> in the box at the right of the amount.</w:t>
      </w:r>
    </w:p>
    <w:p w14:paraId="73EB50F1" w14:textId="77777777" w:rsidR="000D552B" w:rsidRDefault="000D552B" w:rsidP="000D552B">
      <w:r>
        <w:t xml:space="preserve">You must include an amount here even if it is zero (if zero write </w:t>
      </w:r>
      <w:r>
        <w:rPr>
          <w:rStyle w:val="StyleBold"/>
        </w:rPr>
        <w:t>0</w:t>
      </w:r>
      <w:r>
        <w:t>).</w:t>
      </w:r>
    </w:p>
    <w:p w14:paraId="258D255D" w14:textId="77777777" w:rsidR="000D552B" w:rsidRDefault="000D552B" w:rsidP="000D552B">
      <w:pPr>
        <w:pStyle w:val="Heading3"/>
      </w:pPr>
      <w:bookmarkStart w:id="27" w:name="Calculationstatement"/>
      <w:bookmarkStart w:id="28" w:name="_Toc192767373"/>
      <w:r>
        <w:t>Calculation statement</w:t>
      </w:r>
      <w:bookmarkEnd w:id="27"/>
      <w:bookmarkEnd w:id="28"/>
    </w:p>
    <w:p w14:paraId="32DF2558" w14:textId="77777777" w:rsidR="000D552B" w:rsidRDefault="000D552B" w:rsidP="000D552B">
      <w:r>
        <w:t>You must complete labels </w:t>
      </w:r>
      <w:r>
        <w:rPr>
          <w:rStyle w:val="StyleBold"/>
        </w:rPr>
        <w:t>A</w:t>
      </w:r>
      <w:r>
        <w:t xml:space="preserve"> and </w:t>
      </w:r>
      <w:r>
        <w:rPr>
          <w:rStyle w:val="StyleBold"/>
        </w:rPr>
        <w:t>T5</w:t>
      </w:r>
      <w:r>
        <w:t xml:space="preserve"> of the calculation statement. Label </w:t>
      </w:r>
      <w:r>
        <w:rPr>
          <w:rStyle w:val="StyleBold"/>
        </w:rPr>
        <w:t>I</w:t>
      </w:r>
      <w:r>
        <w:t xml:space="preserve"> has already been completed for you.</w:t>
      </w:r>
    </w:p>
    <w:p w14:paraId="35A88287" w14:textId="77777777" w:rsidR="000D552B" w:rsidRDefault="000D552B" w:rsidP="000D552B">
      <w:pPr>
        <w:pStyle w:val="Heading4"/>
      </w:pPr>
      <w:r>
        <w:t>Taxable income</w:t>
      </w:r>
    </w:p>
    <w:p w14:paraId="1CA43B8E" w14:textId="77777777" w:rsidR="000D552B" w:rsidRDefault="000D552B" w:rsidP="000D552B">
      <w:r>
        <w:t>At label </w:t>
      </w:r>
      <w:r>
        <w:rPr>
          <w:rStyle w:val="StyleBold"/>
        </w:rPr>
        <w:t>A</w:t>
      </w:r>
      <w:r>
        <w:t xml:space="preserve"> write the amount shown at item </w:t>
      </w:r>
      <w:r>
        <w:rPr>
          <w:rStyle w:val="StyleBold"/>
        </w:rPr>
        <w:t>7</w:t>
      </w:r>
      <w:r>
        <w:t xml:space="preserve"> – label </w:t>
      </w:r>
      <w:r>
        <w:rPr>
          <w:rStyle w:val="StyleBold"/>
        </w:rPr>
        <w:t>T Taxable income or loss</w:t>
      </w:r>
      <w:r>
        <w:t>.</w:t>
      </w:r>
    </w:p>
    <w:p w14:paraId="638D6723" w14:textId="77777777" w:rsidR="000D552B" w:rsidRPr="00B76C4E" w:rsidRDefault="000D552B" w:rsidP="000D552B">
      <w:pPr>
        <w:pStyle w:val="Bulletedlist1"/>
        <w:ind w:left="284" w:hanging="284"/>
      </w:pPr>
      <w:r>
        <w:t>You must include an amount at label </w:t>
      </w:r>
      <w:r w:rsidRPr="00B76C4E">
        <w:rPr>
          <w:rStyle w:val="StyleBold"/>
        </w:rPr>
        <w:t>A</w:t>
      </w:r>
      <w:r w:rsidRPr="00B76C4E">
        <w:t xml:space="preserve"> even if it is zero (if zero write </w:t>
      </w:r>
      <w:r w:rsidRPr="00B76C4E">
        <w:rPr>
          <w:rStyle w:val="StyleBold"/>
        </w:rPr>
        <w:t>0</w:t>
      </w:r>
      <w:r w:rsidRPr="00B76C4E">
        <w:t>).</w:t>
      </w:r>
    </w:p>
    <w:p w14:paraId="42BA9E87" w14:textId="77777777" w:rsidR="000D552B" w:rsidRPr="00B76C4E" w:rsidRDefault="000D552B" w:rsidP="000D552B">
      <w:pPr>
        <w:pStyle w:val="Bulletedlist1"/>
        <w:ind w:left="284" w:hanging="284"/>
      </w:pPr>
      <w:r>
        <w:t>If the amount is a loss, write ‘</w:t>
      </w:r>
      <w:r w:rsidRPr="00B76C4E">
        <w:rPr>
          <w:rStyle w:val="StyleBold"/>
        </w:rPr>
        <w:t>0</w:t>
      </w:r>
      <w:r w:rsidRPr="00B76C4E">
        <w:t>’ at label </w:t>
      </w:r>
      <w:r w:rsidRPr="00B76C4E">
        <w:rPr>
          <w:rStyle w:val="StyleBold"/>
        </w:rPr>
        <w:t>A</w:t>
      </w:r>
      <w:r w:rsidRPr="00B76C4E">
        <w:t>.</w:t>
      </w:r>
    </w:p>
    <w:p w14:paraId="0C6081B4" w14:textId="77777777" w:rsidR="000D552B" w:rsidRDefault="000D552B" w:rsidP="000D552B">
      <w:pPr>
        <w:pStyle w:val="Heading4"/>
      </w:pPr>
      <w:r>
        <w:t>Gross tax</w:t>
      </w:r>
    </w:p>
    <w:p w14:paraId="6D5C9601" w14:textId="77777777" w:rsidR="000D552B" w:rsidRDefault="000D552B" w:rsidP="000D552B">
      <w:r>
        <w:t>At label </w:t>
      </w:r>
      <w:r>
        <w:rPr>
          <w:rStyle w:val="StyleBold"/>
        </w:rPr>
        <w:t>B</w:t>
      </w:r>
      <w:r>
        <w:t xml:space="preserve"> write the amount of tax payable before the allowance of any credits.</w:t>
      </w:r>
    </w:p>
    <w:p w14:paraId="13F3865F" w14:textId="2E7EF984" w:rsidR="000D552B" w:rsidRPr="00B76C4E" w:rsidRDefault="000D552B" w:rsidP="000D552B">
      <w:pPr>
        <w:pStyle w:val="Bulletedlist1"/>
        <w:ind w:left="284" w:hanging="284"/>
      </w:pPr>
      <w:r>
        <w:t xml:space="preserve">The standard </w:t>
      </w:r>
      <w:hyperlink r:id="rId19" w:history="1">
        <w:r w:rsidRPr="000D552B">
          <w:rPr>
            <w:rStyle w:val="Hyperlink"/>
          </w:rPr>
          <w:t>company tax rate</w:t>
        </w:r>
      </w:hyperlink>
      <w:r w:rsidRPr="00B76C4E">
        <w:t xml:space="preserve"> is 30%, therefore multiply the amount at item </w:t>
      </w:r>
      <w:r w:rsidRPr="00B76C4E">
        <w:rPr>
          <w:rStyle w:val="StyleBold"/>
        </w:rPr>
        <w:t>7</w:t>
      </w:r>
      <w:r w:rsidRPr="00B76C4E">
        <w:t xml:space="preserve"> – label </w:t>
      </w:r>
      <w:r w:rsidRPr="00B76C4E">
        <w:rPr>
          <w:rStyle w:val="StyleBold"/>
        </w:rPr>
        <w:t>T</w:t>
      </w:r>
      <w:r w:rsidRPr="00B76C4E">
        <w:t xml:space="preserve"> by 30% (or use 25% if you satisfy the reduced corporate tax rate rules). Write this answer at label </w:t>
      </w:r>
      <w:r w:rsidRPr="00B76C4E">
        <w:rPr>
          <w:rStyle w:val="StyleBold"/>
        </w:rPr>
        <w:t>B</w:t>
      </w:r>
      <w:r w:rsidRPr="00B76C4E">
        <w:t>.</w:t>
      </w:r>
    </w:p>
    <w:p w14:paraId="0076B478" w14:textId="77777777" w:rsidR="000D552B" w:rsidRPr="00B76C4E" w:rsidRDefault="000D552B" w:rsidP="000D552B">
      <w:pPr>
        <w:pStyle w:val="Bulletedlist1"/>
        <w:ind w:left="284" w:hanging="284"/>
      </w:pPr>
      <w:r>
        <w:lastRenderedPageBreak/>
        <w:t>If label </w:t>
      </w:r>
      <w:r w:rsidRPr="00B76C4E">
        <w:rPr>
          <w:rStyle w:val="StyleBold"/>
        </w:rPr>
        <w:t>A</w:t>
      </w:r>
      <w:r w:rsidRPr="00B76C4E">
        <w:t xml:space="preserve"> was ‘</w:t>
      </w:r>
      <w:r w:rsidRPr="00B76C4E">
        <w:rPr>
          <w:rStyle w:val="StyleBold"/>
        </w:rPr>
        <w:t>0</w:t>
      </w:r>
      <w:r w:rsidRPr="00B76C4E">
        <w:t>’, write ‘</w:t>
      </w:r>
      <w:r w:rsidRPr="00B76C4E">
        <w:rPr>
          <w:rStyle w:val="StyleBold"/>
        </w:rPr>
        <w:t>0</w:t>
      </w:r>
      <w:r w:rsidRPr="00B76C4E">
        <w:t>’ at label </w:t>
      </w:r>
      <w:r w:rsidRPr="00B76C4E">
        <w:rPr>
          <w:rStyle w:val="StyleBold"/>
        </w:rPr>
        <w:t>B</w:t>
      </w:r>
      <w:r w:rsidRPr="00B76C4E">
        <w:t>.</w:t>
      </w:r>
    </w:p>
    <w:p w14:paraId="64F61DC8" w14:textId="77777777" w:rsidR="000D552B" w:rsidRDefault="000D552B" w:rsidP="000D552B">
      <w:pPr>
        <w:pStyle w:val="Heading4"/>
      </w:pPr>
      <w:r>
        <w:t>Tax payable</w:t>
      </w:r>
    </w:p>
    <w:p w14:paraId="50E178B8" w14:textId="77777777" w:rsidR="000D552B" w:rsidRDefault="000D552B" w:rsidP="000D552B">
      <w:r>
        <w:t>At label </w:t>
      </w:r>
      <w:r>
        <w:rPr>
          <w:rStyle w:val="StyleBold"/>
        </w:rPr>
        <w:t>T5</w:t>
      </w:r>
      <w:r>
        <w:t xml:space="preserve"> write the amount shown at label </w:t>
      </w:r>
      <w:r>
        <w:rPr>
          <w:rStyle w:val="StyleBold"/>
        </w:rPr>
        <w:t>B Gross tax</w:t>
      </w:r>
      <w:r>
        <w:t>.</w:t>
      </w:r>
    </w:p>
    <w:p w14:paraId="74E101D5" w14:textId="77777777" w:rsidR="000D552B" w:rsidRDefault="000D552B" w:rsidP="000D552B">
      <w:r>
        <w:t xml:space="preserve">You must include an amount at this label even if it is zero (if zero write </w:t>
      </w:r>
      <w:r>
        <w:rPr>
          <w:rStyle w:val="StyleBold"/>
        </w:rPr>
        <w:t>0</w:t>
      </w:r>
      <w:r>
        <w:t>).</w:t>
      </w:r>
    </w:p>
    <w:p w14:paraId="77104428" w14:textId="77777777" w:rsidR="000D552B" w:rsidRDefault="000D552B" w:rsidP="000D552B">
      <w:pPr>
        <w:pStyle w:val="Heading4"/>
      </w:pPr>
      <w:r>
        <w:t>Tax withheld from interest/investments</w:t>
      </w:r>
    </w:p>
    <w:p w14:paraId="4613B56E" w14:textId="77777777" w:rsidR="000D552B" w:rsidRDefault="000D552B" w:rsidP="000D552B">
      <w:r>
        <w:t>At label </w:t>
      </w:r>
      <w:r>
        <w:rPr>
          <w:rStyle w:val="StyleBold"/>
        </w:rPr>
        <w:t>H4</w:t>
      </w:r>
      <w:r>
        <w:t xml:space="preserve"> write any amounts deducted from investment income because a TFN was not provided to the investment body.</w:t>
      </w:r>
    </w:p>
    <w:p w14:paraId="7D242362" w14:textId="77777777" w:rsidR="000D552B" w:rsidRDefault="000D552B" w:rsidP="000D552B">
      <w:pPr>
        <w:pStyle w:val="Heading4"/>
      </w:pPr>
      <w:r>
        <w:t>Eligible credits</w:t>
      </w:r>
    </w:p>
    <w:p w14:paraId="6E6E726A" w14:textId="77777777" w:rsidR="000D552B" w:rsidRDefault="000D552B" w:rsidP="000D552B">
      <w:r>
        <w:t>At label </w:t>
      </w:r>
      <w:r>
        <w:rPr>
          <w:rStyle w:val="StyleBold"/>
        </w:rPr>
        <w:t>H</w:t>
      </w:r>
      <w:r>
        <w:t xml:space="preserve"> write the amount shown at label </w:t>
      </w:r>
      <w:r>
        <w:rPr>
          <w:rStyle w:val="StyleBold"/>
        </w:rPr>
        <w:t>H4</w:t>
      </w:r>
      <w:r>
        <w:t xml:space="preserve"> on this calculation statement.</w:t>
      </w:r>
    </w:p>
    <w:p w14:paraId="1E284A9D" w14:textId="77777777" w:rsidR="000D552B" w:rsidRDefault="000D552B" w:rsidP="000D552B">
      <w:pPr>
        <w:pStyle w:val="Heading4"/>
      </w:pPr>
      <w:r>
        <w:t>Tax offset refunds</w:t>
      </w:r>
    </w:p>
    <w:p w14:paraId="0AC3377D" w14:textId="5836F6B9" w:rsidR="000D552B" w:rsidRDefault="000D552B" w:rsidP="000D552B">
      <w:r>
        <w:t>As tax offset refunds cannot be claimed in the Strata title body corporate tax return 2023, label </w:t>
      </w:r>
      <w:r>
        <w:rPr>
          <w:rStyle w:val="StyleBold"/>
        </w:rPr>
        <w:t>I</w:t>
      </w:r>
      <w:r>
        <w:t xml:space="preserve"> is pre-filled with ‘</w:t>
      </w:r>
      <w:r>
        <w:rPr>
          <w:rStyle w:val="StyleBold"/>
        </w:rPr>
        <w:t>0.00</w:t>
      </w:r>
      <w:r>
        <w:t xml:space="preserve">’. A strata title body corporate is not generally entitled to claim any refundable tax offsets resulting in tax offset refunds. A company entitled to tax offset refunds must lodge a </w:t>
      </w:r>
      <w:hyperlink r:id="rId20" w:history="1">
        <w:r w:rsidRPr="000D552B">
          <w:rPr>
            <w:rStyle w:val="Hyperlink"/>
          </w:rPr>
          <w:t>Company tax return 2023</w:t>
        </w:r>
      </w:hyperlink>
      <w:r>
        <w:t>.</w:t>
      </w:r>
    </w:p>
    <w:p w14:paraId="7E3470B3" w14:textId="77777777" w:rsidR="000D552B" w:rsidRDefault="000D552B" w:rsidP="000D552B">
      <w:pPr>
        <w:pStyle w:val="Heading4"/>
      </w:pPr>
      <w:r>
        <w:t>Pay as you go (PAYG) instalments raised</w:t>
      </w:r>
    </w:p>
    <w:p w14:paraId="3CD48F5E" w14:textId="77777777" w:rsidR="000D552B" w:rsidRDefault="000D552B" w:rsidP="000D552B">
      <w:r>
        <w:t>At label </w:t>
      </w:r>
      <w:r>
        <w:rPr>
          <w:rStyle w:val="StyleBold"/>
        </w:rPr>
        <w:t>K</w:t>
      </w:r>
      <w:r>
        <w:t xml:space="preserve"> write any PAYG instalments that have been raised for the 2022–23 tax liability.</w:t>
      </w:r>
    </w:p>
    <w:p w14:paraId="418CEB3B" w14:textId="77777777" w:rsidR="000D552B" w:rsidRDefault="000D552B" w:rsidP="000D552B">
      <w:pPr>
        <w:pStyle w:val="Heading4"/>
      </w:pPr>
      <w:r>
        <w:t>Amount due or refundable</w:t>
      </w:r>
    </w:p>
    <w:p w14:paraId="5629075B" w14:textId="77777777" w:rsidR="000D552B" w:rsidRDefault="000D552B" w:rsidP="000D552B">
      <w:r>
        <w:t>To calculate the amount at label </w:t>
      </w:r>
      <w:r>
        <w:rPr>
          <w:rStyle w:val="StyleBold"/>
        </w:rPr>
        <w:t>S</w:t>
      </w:r>
      <w:r>
        <w:t>, add labels </w:t>
      </w:r>
      <w:r>
        <w:rPr>
          <w:rStyle w:val="StyleBold"/>
        </w:rPr>
        <w:t>H</w:t>
      </w:r>
      <w:r>
        <w:t xml:space="preserve"> and </w:t>
      </w:r>
      <w:r>
        <w:rPr>
          <w:rStyle w:val="StyleBold"/>
        </w:rPr>
        <w:t>K</w:t>
      </w:r>
      <w:r>
        <w:t>, then subtract the total from label </w:t>
      </w:r>
      <w:r>
        <w:rPr>
          <w:rStyle w:val="StyleBold"/>
        </w:rPr>
        <w:t>T5</w:t>
      </w:r>
      <w:r>
        <w:t>.</w:t>
      </w:r>
    </w:p>
    <w:p w14:paraId="7F0C0E7D" w14:textId="77777777" w:rsidR="000D552B" w:rsidRPr="00B76C4E" w:rsidRDefault="000D552B" w:rsidP="000D552B">
      <w:pPr>
        <w:pStyle w:val="Bulletedlist1"/>
        <w:ind w:left="284" w:hanging="284"/>
      </w:pPr>
      <w:r>
        <w:t>If the amount at label </w:t>
      </w:r>
      <w:r w:rsidRPr="00B76C4E">
        <w:rPr>
          <w:rStyle w:val="StyleBold"/>
        </w:rPr>
        <w:t>S</w:t>
      </w:r>
      <w:r w:rsidRPr="00B76C4E">
        <w:t xml:space="preserve"> is positive, that amount is payable </w:t>
      </w:r>
      <w:r w:rsidRPr="00B76C4E">
        <w:rPr>
          <w:rStyle w:val="StyleBold"/>
        </w:rPr>
        <w:t>by</w:t>
      </w:r>
      <w:r w:rsidRPr="00B76C4E">
        <w:t xml:space="preserve"> you.</w:t>
      </w:r>
    </w:p>
    <w:p w14:paraId="0C94C8D9" w14:textId="77777777" w:rsidR="000D552B" w:rsidRPr="00B76C4E" w:rsidRDefault="000D552B" w:rsidP="000D552B">
      <w:pPr>
        <w:pStyle w:val="Bulletedlist1"/>
        <w:ind w:left="284" w:hanging="284"/>
      </w:pPr>
      <w:r>
        <w:t>If the amount at label </w:t>
      </w:r>
      <w:r w:rsidRPr="00B76C4E">
        <w:rPr>
          <w:rStyle w:val="StyleBold"/>
        </w:rPr>
        <w:t>S</w:t>
      </w:r>
      <w:r w:rsidRPr="00B76C4E">
        <w:t xml:space="preserve"> is negative, that amount is refundable </w:t>
      </w:r>
      <w:r w:rsidRPr="00B76C4E">
        <w:rPr>
          <w:rStyle w:val="StyleBold"/>
        </w:rPr>
        <w:t>to</w:t>
      </w:r>
      <w:r w:rsidRPr="00B76C4E">
        <w:t xml:space="preserve"> you.</w:t>
      </w:r>
    </w:p>
    <w:p w14:paraId="42E9F4FD" w14:textId="77777777" w:rsidR="000D552B" w:rsidRDefault="000D552B" w:rsidP="000D552B">
      <w:pPr>
        <w:pStyle w:val="Heading3"/>
      </w:pPr>
      <w:bookmarkStart w:id="29" w:name="Hourstakentoprepareandcompletethistaxret"/>
      <w:bookmarkStart w:id="30" w:name="_Toc192767374"/>
      <w:r>
        <w:t>Hours taken to prepare and complete this tax return</w:t>
      </w:r>
      <w:bookmarkEnd w:id="29"/>
      <w:bookmarkEnd w:id="30"/>
    </w:p>
    <w:p w14:paraId="246864AE" w14:textId="77777777" w:rsidR="000D552B" w:rsidRDefault="000D552B" w:rsidP="000D552B">
      <w:r>
        <w:t>We are committed to reducing the costs involved in complying with your tax obligations. By completing label </w:t>
      </w:r>
      <w:r>
        <w:rPr>
          <w:rStyle w:val="StyleBold"/>
        </w:rPr>
        <w:t>J</w:t>
      </w:r>
      <w:r>
        <w:t xml:space="preserve"> you will help us monitor these costs closely.</w:t>
      </w:r>
    </w:p>
    <w:p w14:paraId="53EB27B9" w14:textId="77777777" w:rsidR="000D552B" w:rsidRDefault="000D552B" w:rsidP="000D552B">
      <w:r>
        <w:t>Your response is voluntary.</w:t>
      </w:r>
    </w:p>
    <w:p w14:paraId="7F5FCD1A" w14:textId="77777777" w:rsidR="000D552B" w:rsidRDefault="000D552B" w:rsidP="000D552B">
      <w:r>
        <w:t>When completing this item consider the time, rounded to the nearest hour, that you spent:</w:t>
      </w:r>
    </w:p>
    <w:p w14:paraId="194C6A0A" w14:textId="77777777" w:rsidR="000D552B" w:rsidRPr="00B76C4E" w:rsidRDefault="000D552B" w:rsidP="000D552B">
      <w:pPr>
        <w:pStyle w:val="Bulletedlist1"/>
        <w:ind w:left="284" w:hanging="284"/>
      </w:pPr>
      <w:r>
        <w:t>reading the instructions</w:t>
      </w:r>
    </w:p>
    <w:p w14:paraId="238CC465" w14:textId="77777777" w:rsidR="000D552B" w:rsidRPr="00B76C4E" w:rsidRDefault="000D552B" w:rsidP="000D552B">
      <w:pPr>
        <w:pStyle w:val="Bulletedlist1"/>
        <w:ind w:left="284" w:hanging="284"/>
      </w:pPr>
      <w:r>
        <w:t>collecting the necessary information to complete this tax return</w:t>
      </w:r>
    </w:p>
    <w:p w14:paraId="6A572A75" w14:textId="77777777" w:rsidR="000D552B" w:rsidRPr="00B76C4E" w:rsidRDefault="000D552B" w:rsidP="000D552B">
      <w:pPr>
        <w:pStyle w:val="Bulletedlist1"/>
        <w:ind w:left="284" w:hanging="284"/>
      </w:pPr>
      <w:r>
        <w:t>making necessary calculations</w:t>
      </w:r>
    </w:p>
    <w:p w14:paraId="2D04CD8E" w14:textId="77777777" w:rsidR="000D552B" w:rsidRPr="00B76C4E" w:rsidRDefault="000D552B" w:rsidP="000D552B">
      <w:pPr>
        <w:pStyle w:val="Bulletedlist1"/>
        <w:ind w:left="284" w:hanging="284"/>
      </w:pPr>
      <w:r>
        <w:t>completing this tax return or putting the tax affairs of the strata title body corporate in order, so that the information could be handed to a tax agent.</w:t>
      </w:r>
    </w:p>
    <w:p w14:paraId="2C4E8E83" w14:textId="77777777" w:rsidR="000D552B" w:rsidRDefault="000D552B" w:rsidP="000D552B">
      <w:r>
        <w:t xml:space="preserve">Your answer should relate only to the time the strata title body corporate and tax agent (if you have one) spent preparing and completing the tax return, including the time of any </w:t>
      </w:r>
      <w:r>
        <w:lastRenderedPageBreak/>
        <w:t>unpaid helpers. Tax agents preparing this tax return on behalf of their client should consult with them to obtain a reliable estimate.</w:t>
      </w:r>
    </w:p>
    <w:p w14:paraId="5CBE0DD5" w14:textId="77777777" w:rsidR="000D552B" w:rsidRDefault="000D552B" w:rsidP="000D552B">
      <w:pPr>
        <w:pStyle w:val="Heading3"/>
      </w:pPr>
      <w:bookmarkStart w:id="31" w:name="Declaration"/>
      <w:bookmarkStart w:id="32" w:name="_Toc192767375"/>
      <w:r>
        <w:t>Declaration</w:t>
      </w:r>
      <w:bookmarkEnd w:id="31"/>
      <w:bookmarkEnd w:id="32"/>
    </w:p>
    <w:p w14:paraId="022580D8" w14:textId="77777777" w:rsidR="000D552B" w:rsidRDefault="000D552B" w:rsidP="000D552B">
      <w:r>
        <w:t xml:space="preserve">The public officer is responsible for doing all things required by the company under section 252 of the </w:t>
      </w:r>
      <w:r>
        <w:rPr>
          <w:rStyle w:val="StyleItalic"/>
        </w:rPr>
        <w:t>Income Tax Assessment Act 1936</w:t>
      </w:r>
      <w:r>
        <w:t xml:space="preserve"> or the Regulations. In case of default they are liable to incur the same penalties. For example, the public officer is responsible for lodging the company tax return. If the tax return is lodged late the public officer may be liable for a penalty for failure to lodge on time.</w:t>
      </w:r>
    </w:p>
    <w:p w14:paraId="73CC977D" w14:textId="77777777" w:rsidR="000D552B" w:rsidRDefault="000D552B" w:rsidP="000D552B">
      <w:r>
        <w:br w:type="page"/>
      </w:r>
    </w:p>
    <w:p w14:paraId="0ADC7906" w14:textId="77777777" w:rsidR="000D552B" w:rsidRPr="009778F3" w:rsidRDefault="000D552B" w:rsidP="000D552B">
      <w:pPr>
        <w:pStyle w:val="Heading2"/>
      </w:pPr>
      <w:bookmarkStart w:id="33" w:name="_Toc188367281"/>
      <w:bookmarkStart w:id="34" w:name="_Toc192767376"/>
      <w:r>
        <w:lastRenderedPageBreak/>
        <w:t>How to lodge and pay</w:t>
      </w:r>
      <w:bookmarkEnd w:id="33"/>
      <w:bookmarkEnd w:id="34"/>
    </w:p>
    <w:p w14:paraId="79C2518D" w14:textId="77777777" w:rsidR="000D552B" w:rsidRDefault="000D552B" w:rsidP="000D552B">
      <w:pPr>
        <w:pStyle w:val="Pagedescription"/>
      </w:pPr>
      <w:r w:rsidRPr="00E53A61">
        <w:t>How to lodge the Strata title body corporate tax return.</w:t>
      </w:r>
    </w:p>
    <w:p w14:paraId="052BAC81" w14:textId="77777777" w:rsidR="000D552B" w:rsidRDefault="000D552B" w:rsidP="000D552B">
      <w:r>
        <w:t>The postal address for lodgment of the tax return is:</w:t>
      </w:r>
    </w:p>
    <w:p w14:paraId="77857AE5" w14:textId="77777777" w:rsidR="000D552B" w:rsidRDefault="000D552B" w:rsidP="000D552B">
      <w:pPr>
        <w:pStyle w:val="Indent1"/>
      </w:pPr>
      <w:r>
        <w:rPr>
          <w:rStyle w:val="StyleBold"/>
        </w:rPr>
        <w:t>Australian Taxation Office</w:t>
      </w:r>
      <w:r>
        <w:br/>
      </w:r>
      <w:r>
        <w:rPr>
          <w:rStyle w:val="StyleBold"/>
        </w:rPr>
        <w:t>GPO Box 9845</w:t>
      </w:r>
      <w:r>
        <w:br/>
        <w:t xml:space="preserve"> (insert the name and postcode of your nearest capital city.)</w:t>
      </w:r>
    </w:p>
    <w:p w14:paraId="56C89F92" w14:textId="77777777" w:rsidR="000D552B" w:rsidRDefault="000D552B" w:rsidP="000D552B">
      <w:r>
        <w:t>For example:</w:t>
      </w:r>
    </w:p>
    <w:p w14:paraId="699E91F5" w14:textId="77777777" w:rsidR="000D552B" w:rsidRDefault="000D552B" w:rsidP="000D552B">
      <w:pPr>
        <w:pStyle w:val="Indent1"/>
      </w:pPr>
      <w:r>
        <w:rPr>
          <w:rStyle w:val="StyleBold"/>
        </w:rPr>
        <w:t>Australian Taxation Office</w:t>
      </w:r>
      <w:r>
        <w:br/>
      </w:r>
      <w:r>
        <w:rPr>
          <w:rStyle w:val="StyleBold"/>
        </w:rPr>
        <w:t>GPO Box 9845</w:t>
      </w:r>
      <w:r>
        <w:br/>
      </w:r>
      <w:r>
        <w:rPr>
          <w:rStyle w:val="StyleBold"/>
        </w:rPr>
        <w:t>SYDNEY  NSW  2001</w:t>
      </w:r>
    </w:p>
    <w:p w14:paraId="03524FC1" w14:textId="77777777" w:rsidR="000D552B" w:rsidRDefault="000D552B" w:rsidP="000D552B">
      <w:r>
        <w:t>Do not post payments to this address.</w:t>
      </w:r>
    </w:p>
    <w:p w14:paraId="07CA5A3C" w14:textId="77777777" w:rsidR="000D552B" w:rsidRDefault="000D552B" w:rsidP="000D552B">
      <w:pPr>
        <w:pStyle w:val="Heading3"/>
      </w:pPr>
      <w:bookmarkStart w:id="35" w:name="payment"/>
      <w:bookmarkStart w:id="36" w:name="_Toc192767377"/>
      <w:r>
        <w:t>How to pay</w:t>
      </w:r>
      <w:bookmarkEnd w:id="35"/>
      <w:bookmarkEnd w:id="36"/>
    </w:p>
    <w:p w14:paraId="78F46F56" w14:textId="77777777" w:rsidR="000D552B" w:rsidRDefault="000D552B" w:rsidP="000D552B">
      <w:r>
        <w:t>We offer you a range of convenient payment options, both in Australia and overseas.</w:t>
      </w:r>
    </w:p>
    <w:p w14:paraId="54602846" w14:textId="4FA3F2C5" w:rsidR="000D552B" w:rsidRDefault="000D552B" w:rsidP="000D552B">
      <w:r>
        <w:t xml:space="preserve">For more information, see </w:t>
      </w:r>
      <w:hyperlink r:id="rId21" w:history="1">
        <w:r w:rsidRPr="000D552B">
          <w:rPr>
            <w:rStyle w:val="Hyperlink"/>
          </w:rPr>
          <w:t>ato.gov.au/howtopay</w:t>
        </w:r>
      </w:hyperlink>
    </w:p>
    <w:p w14:paraId="07F5E1AC" w14:textId="77777777" w:rsidR="000D552B" w:rsidRDefault="000D552B" w:rsidP="000D552B">
      <w:r>
        <w:t>Your payment needs to reach us on or before its due date. Check your financial institution’s processing deadlines to avoid making a late payment.</w:t>
      </w:r>
    </w:p>
    <w:p w14:paraId="7EDF2799" w14:textId="77777777" w:rsidR="000D552B" w:rsidRDefault="000D552B" w:rsidP="000D552B">
      <w:pPr>
        <w:pStyle w:val="Heading2"/>
      </w:pPr>
    </w:p>
    <w:p w14:paraId="421609A8" w14:textId="51FF078D" w:rsidR="00E43819" w:rsidRDefault="00E43819" w:rsidP="000D552B">
      <w:pPr>
        <w:pStyle w:val="Heading2"/>
      </w:pPr>
    </w:p>
    <w:sectPr w:rsidR="00E43819" w:rsidSect="002A18A6">
      <w:headerReference w:type="default" r:id="rId22"/>
      <w:footerReference w:type="default" r:id="rId23"/>
      <w:headerReference w:type="first" r:id="rId24"/>
      <w:footerReference w:type="first" r:id="rId25"/>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DFE92" w14:textId="77777777" w:rsidR="000D552B" w:rsidRDefault="000D552B" w:rsidP="00BB6BC2">
      <w:pPr>
        <w:spacing w:before="0"/>
      </w:pPr>
      <w:r>
        <w:separator/>
      </w:r>
    </w:p>
  </w:endnote>
  <w:endnote w:type="continuationSeparator" w:id="0">
    <w:p w14:paraId="5518ACB3" w14:textId="77777777" w:rsidR="000D552B" w:rsidRDefault="000D552B"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BF3E31-577D-428D-996F-66AE12C9C66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auto"/>
    <w:pitch w:val="variable"/>
    <w:sig w:usb0="E00002FF" w:usb1="1200A1FF" w:usb2="00000001" w:usb3="00000000" w:csb0="0000019F" w:csb1="00000000"/>
    <w:embedRegular r:id="rId2" w:fontKey="{766D55CC-B30B-4F4A-AD6A-6C397274FBAB}"/>
    <w:embedBold r:id="rId3" w:fontKey="{C1A2E5F2-F2F8-48CA-956E-AEBFF6B5B126}"/>
    <w:embedItalic r:id="rId4" w:fontKey="{3506C8D2-3F53-4327-9871-AAD7E7DC81C9}"/>
  </w:font>
  <w:font w:name="Poppins">
    <w:panose1 w:val="00000500000000000000"/>
    <w:charset w:val="00"/>
    <w:family w:val="auto"/>
    <w:pitch w:val="variable"/>
    <w:sig w:usb0="00008007" w:usb1="00000000" w:usb2="00000000" w:usb3="00000000" w:csb0="00000093" w:csb1="00000000"/>
    <w:embedRegular r:id="rId5" w:fontKey="{1CC8293D-ADFB-4FF6-892B-D5C439704CA3}"/>
    <w:embedBold r:id="rId6" w:fontKey="{37C8E418-14E6-436E-B3BA-20D1CB6E764E}"/>
  </w:font>
  <w:font w:name="Inter SemiBold">
    <w:panose1 w:val="02000503000000020004"/>
    <w:charset w:val="00"/>
    <w:family w:val="auto"/>
    <w:pitch w:val="variable"/>
    <w:sig w:usb0="E00002FF" w:usb1="1200A1FF" w:usb2="00000001" w:usb3="00000000" w:csb0="0000019F" w:csb1="00000000"/>
    <w:embedRegular r:id="rId7" w:fontKey="{F211EE05-9DA9-42BD-9637-F0E52DA35D94}"/>
    <w:embedBold r:id="rId8" w:fontKey="{16F38604-B8B2-40B2-9D67-BC121E497990}"/>
    <w:embedItalic r:id="rId9" w:fontKey="{9CC62159-1381-4096-878E-9D37311834D6}"/>
  </w:font>
  <w:font w:name="Inter Medium">
    <w:panose1 w:val="02000503000000020004"/>
    <w:charset w:val="00"/>
    <w:family w:val="auto"/>
    <w:pitch w:val="variable"/>
    <w:sig w:usb0="E00002FF" w:usb1="1200A1FF" w:usb2="00000001" w:usb3="00000000" w:csb0="0000019F" w:csb1="00000000"/>
    <w:embedRegular r:id="rId10" w:fontKey="{74F730A6-E679-4626-9E30-3A987E629E72}"/>
  </w:font>
  <w:font w:name="Comic Sans MS">
    <w:panose1 w:val="030F0702030302020204"/>
    <w:charset w:val="00"/>
    <w:family w:val="script"/>
    <w:pitch w:val="variable"/>
    <w:sig w:usb0="00000287" w:usb1="00000013" w:usb2="00000000" w:usb3="00000000" w:csb0="0000009F" w:csb1="00000000"/>
    <w:embedBold r:id="rId11" w:fontKey="{A37C2F22-4F7D-4F7F-ABDB-A2CB5776C8E1}"/>
  </w:font>
  <w:font w:name="Tahoma">
    <w:panose1 w:val="020B0604030504040204"/>
    <w:charset w:val="00"/>
    <w:family w:val="swiss"/>
    <w:pitch w:val="variable"/>
    <w:sig w:usb0="E1002EFF" w:usb1="C000605B" w:usb2="00000029" w:usb3="00000000" w:csb0="000101FF" w:csb1="00000000"/>
    <w:embedRegular r:id="rId12" w:fontKey="{A5DBAB7D-94D0-4F54-93BC-80A50D05ED72}"/>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068A" w14:textId="19E1DCE5"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0D552B">
      <w:rPr>
        <w:caps w:val="0"/>
      </w:rPr>
      <w:t>Strata title body corporate tax return and instructions 2023</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AC15" w14:textId="7C994633"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7F307B1B" wp14:editId="01EFA98F">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52B">
      <w:rPr>
        <w:caps w:val="0"/>
        <w:color w:val="FFFFFF" w:themeColor="background1"/>
      </w:rPr>
      <w:t>NAT 4125-06.2023</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FDE8A" w14:textId="77777777" w:rsidR="000D552B" w:rsidRDefault="000D552B" w:rsidP="00BB6BC2">
      <w:pPr>
        <w:spacing w:before="0"/>
      </w:pPr>
      <w:r>
        <w:separator/>
      </w:r>
    </w:p>
  </w:footnote>
  <w:footnote w:type="continuationSeparator" w:id="0">
    <w:p w14:paraId="02F38377" w14:textId="77777777" w:rsidR="000D552B" w:rsidRDefault="000D552B"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9502"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33D5D056" wp14:editId="2CA63448">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A3CB"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6"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7"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8"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9"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4"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6"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7"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7"/>
  </w:num>
  <w:num w:numId="2" w16cid:durableId="1193110336">
    <w:abstractNumId w:val="4"/>
  </w:num>
  <w:num w:numId="3" w16cid:durableId="250090024">
    <w:abstractNumId w:val="11"/>
  </w:num>
  <w:num w:numId="4" w16cid:durableId="1540162045">
    <w:abstractNumId w:val="13"/>
  </w:num>
  <w:num w:numId="5" w16cid:durableId="489252181">
    <w:abstractNumId w:val="8"/>
  </w:num>
  <w:num w:numId="6" w16cid:durableId="1702049621">
    <w:abstractNumId w:val="9"/>
  </w:num>
  <w:num w:numId="7" w16cid:durableId="440951449">
    <w:abstractNumId w:val="3"/>
  </w:num>
  <w:num w:numId="8" w16cid:durableId="1695422945">
    <w:abstractNumId w:val="10"/>
  </w:num>
  <w:num w:numId="9" w16cid:durableId="21517059">
    <w:abstractNumId w:val="14"/>
  </w:num>
  <w:num w:numId="10" w16cid:durableId="920794967">
    <w:abstractNumId w:val="16"/>
  </w:num>
  <w:num w:numId="11" w16cid:durableId="1232890999">
    <w:abstractNumId w:val="6"/>
  </w:num>
  <w:num w:numId="12" w16cid:durableId="19090506">
    <w:abstractNumId w:val="0"/>
  </w:num>
  <w:num w:numId="13" w16cid:durableId="1779257880">
    <w:abstractNumId w:val="7"/>
  </w:num>
  <w:num w:numId="14" w16cid:durableId="1649240029">
    <w:abstractNumId w:val="5"/>
  </w:num>
  <w:num w:numId="15" w16cid:durableId="829099603">
    <w:abstractNumId w:val="15"/>
  </w:num>
  <w:num w:numId="16" w16cid:durableId="1740906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12"/>
  </w:num>
  <w:num w:numId="18" w16cid:durableId="180126781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VFJ4+1zDT2RF5xSgi0ttivujUkkaJacw/VQuF8W8xhI=" w:saltValue="ciL3/QtxFuCCRhLvdHAkrQ=="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0D552B"/>
    <w:rsid w:val="0000016B"/>
    <w:rsid w:val="0000016C"/>
    <w:rsid w:val="00006C82"/>
    <w:rsid w:val="00007238"/>
    <w:rsid w:val="00010994"/>
    <w:rsid w:val="00015A8A"/>
    <w:rsid w:val="0001615E"/>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6095"/>
    <w:rsid w:val="0006614F"/>
    <w:rsid w:val="00067930"/>
    <w:rsid w:val="00070126"/>
    <w:rsid w:val="000712D7"/>
    <w:rsid w:val="0007231B"/>
    <w:rsid w:val="00073D8B"/>
    <w:rsid w:val="00074DEA"/>
    <w:rsid w:val="00076144"/>
    <w:rsid w:val="000768F9"/>
    <w:rsid w:val="000773F0"/>
    <w:rsid w:val="000811F7"/>
    <w:rsid w:val="000846FD"/>
    <w:rsid w:val="00084B82"/>
    <w:rsid w:val="00085781"/>
    <w:rsid w:val="00086139"/>
    <w:rsid w:val="000908DF"/>
    <w:rsid w:val="000916D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EBE"/>
    <w:rsid w:val="000C008C"/>
    <w:rsid w:val="000C0DC2"/>
    <w:rsid w:val="000C0FC0"/>
    <w:rsid w:val="000C1F67"/>
    <w:rsid w:val="000C22B2"/>
    <w:rsid w:val="000C2517"/>
    <w:rsid w:val="000C2A14"/>
    <w:rsid w:val="000C2D64"/>
    <w:rsid w:val="000C43FF"/>
    <w:rsid w:val="000C59C5"/>
    <w:rsid w:val="000D1A74"/>
    <w:rsid w:val="000D26A4"/>
    <w:rsid w:val="000D381E"/>
    <w:rsid w:val="000D552B"/>
    <w:rsid w:val="000D7DAD"/>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5350"/>
    <w:rsid w:val="003F788B"/>
    <w:rsid w:val="003F7ED6"/>
    <w:rsid w:val="00401420"/>
    <w:rsid w:val="004017CF"/>
    <w:rsid w:val="00401CFD"/>
    <w:rsid w:val="00401EE2"/>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762"/>
    <w:rsid w:val="004B7F59"/>
    <w:rsid w:val="004C09B7"/>
    <w:rsid w:val="004C34C7"/>
    <w:rsid w:val="004C3706"/>
    <w:rsid w:val="004D2A74"/>
    <w:rsid w:val="004D483E"/>
    <w:rsid w:val="004D6F7A"/>
    <w:rsid w:val="004D766C"/>
    <w:rsid w:val="004D7ED6"/>
    <w:rsid w:val="004E0A5B"/>
    <w:rsid w:val="004E35CB"/>
    <w:rsid w:val="004E3EDA"/>
    <w:rsid w:val="004E416D"/>
    <w:rsid w:val="004E46DD"/>
    <w:rsid w:val="004F0ED4"/>
    <w:rsid w:val="004F1327"/>
    <w:rsid w:val="004F14D7"/>
    <w:rsid w:val="004F2237"/>
    <w:rsid w:val="004F3544"/>
    <w:rsid w:val="004F4221"/>
    <w:rsid w:val="004F64FB"/>
    <w:rsid w:val="004F793D"/>
    <w:rsid w:val="004F7F64"/>
    <w:rsid w:val="00500DDE"/>
    <w:rsid w:val="005010F7"/>
    <w:rsid w:val="00501705"/>
    <w:rsid w:val="00504BB1"/>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C44"/>
    <w:rsid w:val="00636D63"/>
    <w:rsid w:val="00636E46"/>
    <w:rsid w:val="00642808"/>
    <w:rsid w:val="00643BED"/>
    <w:rsid w:val="006445D7"/>
    <w:rsid w:val="00645E6F"/>
    <w:rsid w:val="00652725"/>
    <w:rsid w:val="00652A99"/>
    <w:rsid w:val="006565E5"/>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4653"/>
    <w:rsid w:val="006847DB"/>
    <w:rsid w:val="006923C6"/>
    <w:rsid w:val="00693719"/>
    <w:rsid w:val="00693FC2"/>
    <w:rsid w:val="00694E82"/>
    <w:rsid w:val="00696807"/>
    <w:rsid w:val="006A0E3D"/>
    <w:rsid w:val="006A216E"/>
    <w:rsid w:val="006A262C"/>
    <w:rsid w:val="006A2750"/>
    <w:rsid w:val="006A3312"/>
    <w:rsid w:val="006A4910"/>
    <w:rsid w:val="006A5467"/>
    <w:rsid w:val="006A5927"/>
    <w:rsid w:val="006A655E"/>
    <w:rsid w:val="006A6D65"/>
    <w:rsid w:val="006B0B6E"/>
    <w:rsid w:val="006B0F98"/>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3E2C"/>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A0832"/>
    <w:rsid w:val="008A0F1B"/>
    <w:rsid w:val="008A161D"/>
    <w:rsid w:val="008A1900"/>
    <w:rsid w:val="008A192F"/>
    <w:rsid w:val="008A23BD"/>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660B"/>
    <w:rsid w:val="009A7B24"/>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209D"/>
    <w:rsid w:val="00A42CA7"/>
    <w:rsid w:val="00A43BD0"/>
    <w:rsid w:val="00A44E43"/>
    <w:rsid w:val="00A4563E"/>
    <w:rsid w:val="00A45782"/>
    <w:rsid w:val="00A61047"/>
    <w:rsid w:val="00A6206F"/>
    <w:rsid w:val="00A6409E"/>
    <w:rsid w:val="00A66341"/>
    <w:rsid w:val="00A67354"/>
    <w:rsid w:val="00A67638"/>
    <w:rsid w:val="00A70A90"/>
    <w:rsid w:val="00A70E60"/>
    <w:rsid w:val="00A71664"/>
    <w:rsid w:val="00A72AE5"/>
    <w:rsid w:val="00A73EC6"/>
    <w:rsid w:val="00A75A29"/>
    <w:rsid w:val="00A75B10"/>
    <w:rsid w:val="00A761F2"/>
    <w:rsid w:val="00A77545"/>
    <w:rsid w:val="00A77780"/>
    <w:rsid w:val="00A812FB"/>
    <w:rsid w:val="00A81704"/>
    <w:rsid w:val="00A833DB"/>
    <w:rsid w:val="00A8381A"/>
    <w:rsid w:val="00A842A2"/>
    <w:rsid w:val="00A846F0"/>
    <w:rsid w:val="00A84F92"/>
    <w:rsid w:val="00A85174"/>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203"/>
    <w:rsid w:val="00D56E07"/>
    <w:rsid w:val="00D56E73"/>
    <w:rsid w:val="00D57705"/>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F0200E"/>
    <w:rsid w:val="00F022E4"/>
    <w:rsid w:val="00F026DF"/>
    <w:rsid w:val="00F049DD"/>
    <w:rsid w:val="00F05CF2"/>
    <w:rsid w:val="00F07371"/>
    <w:rsid w:val="00F1002B"/>
    <w:rsid w:val="00F1069C"/>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04B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semiHidden/>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uiPriority w:val="99"/>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2"/>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9"/>
      </w:numPr>
    </w:pPr>
  </w:style>
  <w:style w:type="numbering" w:customStyle="1" w:styleId="CurrentList2">
    <w:name w:val="Current List2"/>
    <w:uiPriority w:val="99"/>
    <w:rsid w:val="00A73EC6"/>
    <w:pPr>
      <w:numPr>
        <w:numId w:val="10"/>
      </w:numPr>
    </w:pPr>
  </w:style>
  <w:style w:type="numbering" w:customStyle="1" w:styleId="CurrentList3">
    <w:name w:val="Current List3"/>
    <w:uiPriority w:val="99"/>
    <w:rsid w:val="00A73EC6"/>
    <w:pPr>
      <w:numPr>
        <w:numId w:val="11"/>
      </w:numPr>
    </w:pPr>
  </w:style>
  <w:style w:type="numbering" w:customStyle="1" w:styleId="CurrentList4">
    <w:name w:val="Current List4"/>
    <w:uiPriority w:val="99"/>
    <w:rsid w:val="00A73EC6"/>
    <w:pPr>
      <w:numPr>
        <w:numId w:val="13"/>
      </w:numPr>
    </w:pPr>
  </w:style>
  <w:style w:type="numbering" w:customStyle="1" w:styleId="CurrentList5">
    <w:name w:val="Current List5"/>
    <w:uiPriority w:val="99"/>
    <w:rsid w:val="00A73EC6"/>
    <w:pPr>
      <w:numPr>
        <w:numId w:val="14"/>
      </w:numPr>
    </w:pPr>
  </w:style>
  <w:style w:type="numbering" w:customStyle="1" w:styleId="CurrentList6">
    <w:name w:val="Current List6"/>
    <w:uiPriority w:val="99"/>
    <w:rsid w:val="00A73EC6"/>
    <w:pPr>
      <w:numPr>
        <w:numId w:val="15"/>
      </w:numPr>
    </w:pPr>
  </w:style>
  <w:style w:type="numbering" w:customStyle="1" w:styleId="CurrentList7">
    <w:name w:val="Current List7"/>
    <w:uiPriority w:val="99"/>
    <w:rsid w:val="00FF2F9D"/>
    <w:pPr>
      <w:numPr>
        <w:numId w:val="17"/>
      </w:numPr>
    </w:pPr>
  </w:style>
  <w:style w:type="numbering" w:customStyle="1" w:styleId="CurrentList8">
    <w:name w:val="Current List8"/>
    <w:uiPriority w:val="99"/>
    <w:rsid w:val="00FF2F9D"/>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o.gov.au" TargetMode="External"/><Relationship Id="rId18" Type="http://schemas.openxmlformats.org/officeDocument/2006/relationships/hyperlink" Target="https://www.ato.gov.au/law/view/document?DocID=TXR/TR20153/NAT/ATO/0000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to.gov.au/individuals-and-families/paying-the-ato/how-to-pay" TargetMode="External"/><Relationship Id="rId7" Type="http://schemas.openxmlformats.org/officeDocument/2006/relationships/webSettings" Target="webSettings.xml"/><Relationship Id="rId12" Type="http://schemas.openxmlformats.org/officeDocument/2006/relationships/hyperlink" Target="https://www.ato.gov.au/atocharter" TargetMode="External"/><Relationship Id="rId17" Type="http://schemas.openxmlformats.org/officeDocument/2006/relationships/hyperlink" Target="https://www.ato.gov.au/law/view/document?DocID=TXR/TR20153/NAT/ATO/0000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to.gov.au/law/view/document?DocID=TXR/TR20153/NAT/ATO/00001" TargetMode="External"/><Relationship Id="rId20" Type="http://schemas.openxmlformats.org/officeDocument/2006/relationships/hyperlink" Target="https://www.ato.gov.au/forms-and-instructions/company-tax-return-202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howyouareprotected"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ato.gov.au/forms-and-instructions/company-tax-return-2023"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ato.gov.au/tax-rates-and-codes/company-tax-rat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at-p-001.sitecorecontenthub.cloud/api/public/content/c457d6ac-ad9e-4801-803d-b690e197ed88_Strata_title_body_corporate_tax_return_2023_pdf"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CQLF\AppData\Roaming\Microsoft\Template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2023-07-04T00:00:00</PublishDate>
  <Abstract/>
  <CompanyAddress/>
  <CompanyPhone/>
  <CompanyFax/>
  <CompanyEmail>NAT 4125-06.2023</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11</Pages>
  <Words>2308</Words>
  <Characters>13158</Characters>
  <Application>Microsoft Office Word</Application>
  <DocSecurity>8</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Strata title body corporate tax return and instructions 2023</dc:title>
  <dc:subject/>
  <dc:creator/>
  <dc:description/>
  <cp:lastModifiedBy/>
  <cp:revision>2</cp:revision>
  <cp:lastPrinted>1900-12-31T14:00:00Z</cp:lastPrinted>
  <dcterms:created xsi:type="dcterms:W3CDTF">2025-03-13T03:39:00Z</dcterms:created>
  <dcterms:modified xsi:type="dcterms:W3CDTF">2025-03-13T03:39:00Z</dcterms:modified>
  <cp:contentStatus>Build 2017.3</cp:contentStatus>
</cp:coreProperties>
</file>